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94A08" w14:textId="0695860D" w:rsidR="004C467E" w:rsidRDefault="004C467E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28179129" w14:textId="77777777" w:rsidR="00C34016" w:rsidRDefault="00C34016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p w14:paraId="74179AA6" w14:textId="12F31DC4" w:rsidR="00C34016" w:rsidRPr="004C449A" w:rsidRDefault="00C34016" w:rsidP="00C34016">
      <w:pPr>
        <w:ind w:right="-630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202</w:t>
      </w:r>
      <w:r w:rsidR="00EA3612">
        <w:rPr>
          <w:rFonts w:ascii="Arial Black" w:hAnsi="Arial Black" w:cs="Arial"/>
          <w:b/>
          <w:sz w:val="22"/>
          <w:szCs w:val="22"/>
        </w:rPr>
        <w:t>3</w:t>
      </w:r>
      <w:r>
        <w:rPr>
          <w:rFonts w:ascii="Arial Black" w:hAnsi="Arial Black" w:cs="Arial"/>
          <w:b/>
          <w:sz w:val="22"/>
          <w:szCs w:val="22"/>
        </w:rPr>
        <w:t>-2</w:t>
      </w:r>
      <w:r w:rsidR="00EA3612">
        <w:rPr>
          <w:rFonts w:ascii="Arial Black" w:hAnsi="Arial Black" w:cs="Arial"/>
          <w:b/>
          <w:sz w:val="22"/>
          <w:szCs w:val="22"/>
        </w:rPr>
        <w:t>4</w:t>
      </w:r>
      <w:r w:rsidRPr="004C449A">
        <w:rPr>
          <w:rFonts w:ascii="Arial Black" w:hAnsi="Arial Black" w:cs="Arial"/>
          <w:b/>
          <w:sz w:val="22"/>
          <w:szCs w:val="22"/>
        </w:rPr>
        <w:t xml:space="preserve"> </w:t>
      </w:r>
      <w:r>
        <w:rPr>
          <w:rFonts w:ascii="Arial Black" w:hAnsi="Arial Black" w:cs="Arial"/>
          <w:b/>
          <w:sz w:val="22"/>
          <w:szCs w:val="22"/>
        </w:rPr>
        <w:t xml:space="preserve">MSGA </w:t>
      </w:r>
      <w:r w:rsidRPr="004C449A">
        <w:rPr>
          <w:rFonts w:ascii="Arial Black" w:hAnsi="Arial Black" w:cs="Arial"/>
          <w:b/>
          <w:sz w:val="22"/>
          <w:szCs w:val="22"/>
        </w:rPr>
        <w:t>SCHOOL GOVERNANCE TEAM (MSGA S.G.T.)</w:t>
      </w:r>
      <w:r>
        <w:rPr>
          <w:rFonts w:ascii="Arial Black" w:hAnsi="Arial Black" w:cs="Arial"/>
          <w:b/>
          <w:sz w:val="22"/>
          <w:szCs w:val="22"/>
        </w:rPr>
        <w:t xml:space="preserve"> </w:t>
      </w:r>
      <w:r w:rsidR="00830512">
        <w:rPr>
          <w:rFonts w:ascii="Arial Black" w:hAnsi="Arial Black" w:cs="Arial"/>
          <w:b/>
          <w:sz w:val="22"/>
          <w:szCs w:val="22"/>
        </w:rPr>
        <w:t>mtg minutes</w:t>
      </w:r>
    </w:p>
    <w:p w14:paraId="4894D761" w14:textId="77777777" w:rsidR="00C34016" w:rsidRDefault="00C34016" w:rsidP="00C34016">
      <w:pPr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      </w:t>
      </w:r>
    </w:p>
    <w:p w14:paraId="11176E7F" w14:textId="00CEFEA4" w:rsidR="00C34016" w:rsidRDefault="00C34016" w:rsidP="00C34016">
      <w:pPr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       Wednesday, </w:t>
      </w:r>
      <w:r w:rsidR="006901BD">
        <w:rPr>
          <w:rFonts w:ascii="Arial Black" w:hAnsi="Arial Black" w:cs="Arial"/>
          <w:b/>
          <w:sz w:val="22"/>
          <w:szCs w:val="22"/>
        </w:rPr>
        <w:t>May 15</w:t>
      </w:r>
      <w:r w:rsidR="00E540CE">
        <w:rPr>
          <w:rFonts w:ascii="Arial Black" w:hAnsi="Arial Black" w:cs="Arial"/>
          <w:b/>
          <w:sz w:val="22"/>
          <w:szCs w:val="22"/>
        </w:rPr>
        <w:t>,</w:t>
      </w:r>
      <w:r w:rsidR="00023C06">
        <w:rPr>
          <w:rFonts w:ascii="Arial Black" w:hAnsi="Arial Black" w:cs="Arial"/>
          <w:b/>
          <w:sz w:val="22"/>
          <w:szCs w:val="22"/>
        </w:rPr>
        <w:t xml:space="preserve"> 2024</w:t>
      </w:r>
      <w:r>
        <w:rPr>
          <w:rFonts w:ascii="Arial Black" w:hAnsi="Arial Black" w:cs="Arial"/>
          <w:b/>
          <w:sz w:val="22"/>
          <w:szCs w:val="22"/>
        </w:rPr>
        <w:tab/>
        <w:t xml:space="preserve">       </w:t>
      </w:r>
      <w:r w:rsidRPr="004C449A">
        <w:rPr>
          <w:rFonts w:ascii="Arial Black" w:hAnsi="Arial Black" w:cs="Arial"/>
          <w:b/>
          <w:sz w:val="22"/>
          <w:szCs w:val="22"/>
        </w:rPr>
        <w:t xml:space="preserve">Time: </w:t>
      </w:r>
      <w:r>
        <w:rPr>
          <w:rFonts w:ascii="Arial Black" w:hAnsi="Arial Black" w:cs="Arial"/>
          <w:b/>
          <w:sz w:val="22"/>
          <w:szCs w:val="22"/>
        </w:rPr>
        <w:t>8:00 AM-8:45</w:t>
      </w:r>
      <w:r w:rsidRPr="004C449A">
        <w:rPr>
          <w:rFonts w:ascii="Arial Black" w:hAnsi="Arial Black" w:cs="Arial"/>
          <w:b/>
          <w:sz w:val="22"/>
          <w:szCs w:val="22"/>
        </w:rPr>
        <w:t xml:space="preserve"> AM</w:t>
      </w:r>
    </w:p>
    <w:p w14:paraId="4E310D93" w14:textId="2D303236" w:rsidR="00DF27B4" w:rsidRDefault="00DF27B4" w:rsidP="00C34016">
      <w:pPr>
        <w:rPr>
          <w:rFonts w:ascii="Arial Black" w:hAnsi="Arial Black" w:cs="Arial"/>
          <w:bCs/>
          <w:sz w:val="22"/>
          <w:szCs w:val="22"/>
        </w:rPr>
      </w:pPr>
      <w:r>
        <w:rPr>
          <w:rFonts w:ascii="Arial Black" w:hAnsi="Arial Black" w:cs="Arial"/>
          <w:bCs/>
          <w:sz w:val="22"/>
          <w:szCs w:val="22"/>
        </w:rPr>
        <w:t>Tamara Edwards, Tye Barnett, Leigh Hall, Keynun Campbell, Katelyn Waples, Josh Waters</w:t>
      </w:r>
      <w:r w:rsidR="000264C0">
        <w:rPr>
          <w:rFonts w:ascii="Arial Black" w:hAnsi="Arial Black" w:cs="Arial"/>
          <w:bCs/>
          <w:sz w:val="22"/>
          <w:szCs w:val="22"/>
        </w:rPr>
        <w:t>, Carolyn Smallwood</w:t>
      </w:r>
    </w:p>
    <w:p w14:paraId="4AF6B1D6" w14:textId="4A2C4B5E" w:rsidR="00C34016" w:rsidRPr="00EB7D7F" w:rsidRDefault="00B86B80" w:rsidP="00C34016">
      <w:pPr>
        <w:rPr>
          <w:rFonts w:ascii="Arial Black" w:hAnsi="Arial Black" w:cs="Arial"/>
          <w:bCs/>
          <w:sz w:val="22"/>
          <w:szCs w:val="22"/>
        </w:rPr>
      </w:pPr>
      <w:r>
        <w:rPr>
          <w:rFonts w:ascii="Arial Black" w:hAnsi="Arial Black" w:cs="Arial"/>
          <w:bCs/>
          <w:sz w:val="22"/>
          <w:szCs w:val="22"/>
        </w:rPr>
        <w:t xml:space="preserve">Members in attendance: </w:t>
      </w:r>
      <w:r w:rsidR="00830512">
        <w:rPr>
          <w:rFonts w:ascii="Arial Black" w:hAnsi="Arial Black" w:cs="Arial"/>
          <w:bCs/>
          <w:sz w:val="22"/>
          <w:szCs w:val="22"/>
        </w:rPr>
        <w:t>Edwards</w:t>
      </w:r>
    </w:p>
    <w:p w14:paraId="75114551" w14:textId="7859CDD2" w:rsidR="00C34016" w:rsidRPr="0028659E" w:rsidRDefault="00C34016" w:rsidP="00C34016">
      <w:pPr>
        <w:numPr>
          <w:ilvl w:val="0"/>
          <w:numId w:val="6"/>
        </w:numPr>
        <w:rPr>
          <w:rFonts w:ascii="Arial" w:hAnsi="Arial" w:cs="Arial"/>
          <w:bCs/>
        </w:rPr>
      </w:pPr>
      <w:r w:rsidRPr="00467AE3">
        <w:rPr>
          <w:rFonts w:ascii="Arial" w:hAnsi="Arial" w:cs="Arial"/>
          <w:b/>
          <w:bCs/>
        </w:rPr>
        <w:t>Call To Order</w:t>
      </w:r>
      <w:r>
        <w:rPr>
          <w:rFonts w:ascii="Arial" w:hAnsi="Arial" w:cs="Arial"/>
          <w:b/>
          <w:bCs/>
        </w:rPr>
        <w:t>-</w:t>
      </w:r>
    </w:p>
    <w:p w14:paraId="329D27D1" w14:textId="74BC5C9B" w:rsidR="00C34016" w:rsidRPr="00E55C0B" w:rsidRDefault="00C34016" w:rsidP="00C34016">
      <w:pPr>
        <w:numPr>
          <w:ilvl w:val="0"/>
          <w:numId w:val="6"/>
        </w:numPr>
        <w:rPr>
          <w:rFonts w:ascii="Arial" w:hAnsi="Arial" w:cs="Arial"/>
          <w:bCs/>
        </w:rPr>
      </w:pPr>
      <w:r w:rsidRPr="0028659E">
        <w:rPr>
          <w:rFonts w:ascii="Arial" w:hAnsi="Arial" w:cs="Arial"/>
          <w:b/>
          <w:bCs/>
        </w:rPr>
        <w:t>Review And Approval of Agenda</w:t>
      </w:r>
      <w:r>
        <w:rPr>
          <w:rFonts w:ascii="Arial" w:hAnsi="Arial" w:cs="Arial"/>
          <w:b/>
          <w:bCs/>
        </w:rPr>
        <w:t xml:space="preserve"> </w:t>
      </w:r>
      <w:r w:rsidR="00B86B80">
        <w:rPr>
          <w:rFonts w:ascii="Arial" w:hAnsi="Arial" w:cs="Arial"/>
          <w:b/>
          <w:bCs/>
        </w:rPr>
        <w:t xml:space="preserve"> </w:t>
      </w:r>
    </w:p>
    <w:p w14:paraId="3D443BAC" w14:textId="0CDD6647" w:rsidR="00835F07" w:rsidRPr="004366AF" w:rsidRDefault="00C34016" w:rsidP="004366AF">
      <w:pPr>
        <w:numPr>
          <w:ilvl w:val="0"/>
          <w:numId w:val="6"/>
        </w:numPr>
        <w:rPr>
          <w:rFonts w:ascii="Arial" w:hAnsi="Arial" w:cs="Arial"/>
          <w:bCs/>
        </w:rPr>
      </w:pPr>
      <w:r w:rsidRPr="00467AE3">
        <w:rPr>
          <w:rFonts w:ascii="Arial" w:hAnsi="Arial" w:cs="Arial"/>
          <w:b/>
          <w:bCs/>
        </w:rPr>
        <w:t>Minutes</w:t>
      </w:r>
      <w:r w:rsidR="00B86B80">
        <w:rPr>
          <w:rFonts w:ascii="Arial" w:hAnsi="Arial" w:cs="Arial"/>
          <w:b/>
          <w:bCs/>
        </w:rPr>
        <w:t xml:space="preserve"> – </w:t>
      </w:r>
      <w:r w:rsidR="00E540CE">
        <w:rPr>
          <w:rFonts w:ascii="Arial" w:hAnsi="Arial" w:cs="Arial"/>
          <w:b/>
          <w:bCs/>
        </w:rPr>
        <w:t>3/20/24</w:t>
      </w:r>
    </w:p>
    <w:p w14:paraId="633400FB" w14:textId="77777777" w:rsidR="00C34016" w:rsidRDefault="00C34016" w:rsidP="00C34016">
      <w:pPr>
        <w:numPr>
          <w:ilvl w:val="0"/>
          <w:numId w:val="6"/>
        </w:numPr>
        <w:rPr>
          <w:rFonts w:ascii="Arial" w:hAnsi="Arial" w:cs="Arial"/>
          <w:b/>
        </w:rPr>
      </w:pPr>
      <w:r w:rsidRPr="004B338B">
        <w:rPr>
          <w:rFonts w:ascii="Arial" w:hAnsi="Arial" w:cs="Arial"/>
          <w:b/>
        </w:rPr>
        <w:t>Principal</w:t>
      </w:r>
      <w:r>
        <w:rPr>
          <w:rFonts w:ascii="Arial" w:hAnsi="Arial" w:cs="Arial"/>
          <w:b/>
        </w:rPr>
        <w:t>’s Report</w:t>
      </w:r>
    </w:p>
    <w:p w14:paraId="586B6E7B" w14:textId="0DA0F8C6" w:rsidR="009B754F" w:rsidRDefault="009B754F" w:rsidP="004366AF">
      <w:pPr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End of Year Events</w:t>
      </w:r>
    </w:p>
    <w:p w14:paraId="545DD63D" w14:textId="36C4DF8F" w:rsidR="009B754F" w:rsidRDefault="009B754F" w:rsidP="009B754F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PBIS – May 17</w:t>
      </w:r>
      <w:r w:rsidRPr="009B754F">
        <w:rPr>
          <w:rFonts w:ascii="Arial" w:hAnsi="Arial" w:cs="Arial"/>
          <w:bCs/>
          <w:vertAlign w:val="superscript"/>
        </w:rPr>
        <w:t>th</w:t>
      </w:r>
    </w:p>
    <w:p w14:paraId="30F74181" w14:textId="463208E3" w:rsidR="007B53E1" w:rsidRDefault="00151033" w:rsidP="007B53E1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Spring Awards</w:t>
      </w:r>
      <w:r w:rsidR="007630F9">
        <w:rPr>
          <w:rFonts w:ascii="Arial" w:hAnsi="Arial" w:cs="Arial"/>
          <w:bCs/>
        </w:rPr>
        <w:t xml:space="preserve"> Day – May </w:t>
      </w:r>
      <w:r w:rsidR="007B53E1">
        <w:rPr>
          <w:rFonts w:ascii="Arial" w:hAnsi="Arial" w:cs="Arial"/>
          <w:bCs/>
        </w:rPr>
        <w:t xml:space="preserve">20th </w:t>
      </w:r>
    </w:p>
    <w:p w14:paraId="776C4AF3" w14:textId="099A4D04" w:rsidR="007B53E1" w:rsidRPr="007B53E1" w:rsidRDefault="007B53E1" w:rsidP="007B53E1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activities – May 21</w:t>
      </w:r>
      <w:r w:rsidRPr="007B53E1">
        <w:rPr>
          <w:rFonts w:ascii="Arial" w:hAnsi="Arial" w:cs="Arial"/>
          <w:bCs/>
          <w:vertAlign w:val="superscript"/>
        </w:rPr>
        <w:t>st</w:t>
      </w:r>
      <w:r>
        <w:rPr>
          <w:rFonts w:ascii="Arial" w:hAnsi="Arial" w:cs="Arial"/>
          <w:bCs/>
        </w:rPr>
        <w:t xml:space="preserve"> </w:t>
      </w:r>
    </w:p>
    <w:p w14:paraId="72AF75DE" w14:textId="0F67802D" w:rsidR="007630F9" w:rsidRDefault="007630F9" w:rsidP="009B754F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STEAM school-wide activities – May 22</w:t>
      </w:r>
      <w:r w:rsidRPr="00B5128E">
        <w:rPr>
          <w:rFonts w:ascii="Arial" w:hAnsi="Arial" w:cs="Arial"/>
          <w:bCs/>
          <w:vertAlign w:val="superscript"/>
        </w:rPr>
        <w:t>nd</w:t>
      </w:r>
    </w:p>
    <w:p w14:paraId="3FC3B2CE" w14:textId="7C4D1020" w:rsidR="00B5128E" w:rsidRDefault="00B5128E" w:rsidP="009B754F">
      <w:pPr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Field Day – May 23</w:t>
      </w:r>
      <w:r w:rsidRPr="00B5128E">
        <w:rPr>
          <w:rFonts w:ascii="Arial" w:hAnsi="Arial" w:cs="Arial"/>
          <w:bCs/>
          <w:vertAlign w:val="superscript"/>
        </w:rPr>
        <w:t>rd</w:t>
      </w:r>
      <w:r>
        <w:rPr>
          <w:rFonts w:ascii="Arial" w:hAnsi="Arial" w:cs="Arial"/>
          <w:bCs/>
        </w:rPr>
        <w:t xml:space="preserve"> </w:t>
      </w:r>
      <w:r w:rsidR="007B53E1">
        <w:rPr>
          <w:rFonts w:ascii="Arial" w:hAnsi="Arial" w:cs="Arial"/>
          <w:bCs/>
        </w:rPr>
        <w:t>Last day of school</w:t>
      </w:r>
    </w:p>
    <w:p w14:paraId="2A05940F" w14:textId="080DE337" w:rsidR="00C11014" w:rsidRPr="00FF2B96" w:rsidRDefault="00D3144B" w:rsidP="00D3144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Year in Review</w:t>
      </w:r>
    </w:p>
    <w:p w14:paraId="7DC5B47A" w14:textId="6337804F" w:rsidR="00D3144B" w:rsidRPr="00FF2B96" w:rsidRDefault="009C4E31" w:rsidP="00D3144B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School Improvement Plan</w:t>
      </w:r>
    </w:p>
    <w:p w14:paraId="00C247FA" w14:textId="7CA72C0F" w:rsidR="009C4E31" w:rsidRPr="00FF2B96" w:rsidRDefault="009C4E31" w:rsidP="009C4E31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Goals</w:t>
      </w:r>
    </w:p>
    <w:p w14:paraId="3DD04A7D" w14:textId="76A0F8E6" w:rsidR="002026D6" w:rsidRPr="00FF2B96" w:rsidRDefault="009C4E31" w:rsidP="00BF7956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Budget</w:t>
      </w:r>
    </w:p>
    <w:p w14:paraId="7EA4CCBC" w14:textId="4B0814A8" w:rsidR="009C4E31" w:rsidRPr="00FF2B96" w:rsidRDefault="009C4E31" w:rsidP="009C4E31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Programs</w:t>
      </w:r>
    </w:p>
    <w:p w14:paraId="069EC47E" w14:textId="5FA2006D" w:rsidR="00BF7956" w:rsidRPr="00FF2B96" w:rsidRDefault="00D437D1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PBIS Rewards</w:t>
      </w:r>
    </w:p>
    <w:p w14:paraId="1F01090A" w14:textId="5C8F7FD3" w:rsidR="00D437D1" w:rsidRPr="00FF2B96" w:rsidRDefault="00A967DE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ESOL Sheltered restructuring</w:t>
      </w:r>
    </w:p>
    <w:p w14:paraId="7370B7D6" w14:textId="42E119DE" w:rsidR="00A967DE" w:rsidRPr="00FF2B96" w:rsidRDefault="00A967DE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Club Wednesday – budget</w:t>
      </w:r>
    </w:p>
    <w:p w14:paraId="4826A3E5" w14:textId="6F4A2635" w:rsidR="00A967DE" w:rsidRPr="00FF2B96" w:rsidRDefault="00223622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Homecoming and Conference Week</w:t>
      </w:r>
    </w:p>
    <w:p w14:paraId="0624C47F" w14:textId="6BF628E1" w:rsidR="00223622" w:rsidRDefault="00223622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Steam Lab tour</w:t>
      </w:r>
    </w:p>
    <w:p w14:paraId="23CF40EE" w14:textId="5F31BD1B" w:rsidR="00625AE7" w:rsidRPr="00FF2B96" w:rsidRDefault="00625AE7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New Teacher Facilitator </w:t>
      </w:r>
    </w:p>
    <w:p w14:paraId="478A1364" w14:textId="47C200CC" w:rsidR="006E0597" w:rsidRPr="00FF2B96" w:rsidRDefault="006E0597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lastRenderedPageBreak/>
        <w:t>Rising 6</w:t>
      </w:r>
      <w:r w:rsidRPr="00FF2B96">
        <w:rPr>
          <w:rFonts w:ascii="Arial" w:hAnsi="Arial" w:cs="Arial"/>
          <w:vertAlign w:val="superscript"/>
        </w:rPr>
        <w:t>th</w:t>
      </w:r>
      <w:r w:rsidRPr="00FF2B96">
        <w:rPr>
          <w:rFonts w:ascii="Arial" w:hAnsi="Arial" w:cs="Arial"/>
        </w:rPr>
        <w:t xml:space="preserve"> Grade Parent Night</w:t>
      </w:r>
    </w:p>
    <w:p w14:paraId="7C818293" w14:textId="7564C9C2" w:rsidR="006E0597" w:rsidRPr="00FF2B96" w:rsidRDefault="006E0597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Testing – Map, Access, EOG</w:t>
      </w:r>
    </w:p>
    <w:p w14:paraId="4129DC69" w14:textId="16DC4E3E" w:rsidR="006E0597" w:rsidRPr="00FF2B96" w:rsidRDefault="006E0597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 xml:space="preserve">AMLE </w:t>
      </w:r>
    </w:p>
    <w:p w14:paraId="4CA49AFD" w14:textId="5941540B" w:rsidR="00882D32" w:rsidRPr="00FF2B96" w:rsidRDefault="00882D32" w:rsidP="00BF7956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FF2B96">
        <w:rPr>
          <w:rFonts w:ascii="Arial" w:hAnsi="Arial" w:cs="Arial"/>
        </w:rPr>
        <w:t>Science of Reading</w:t>
      </w:r>
    </w:p>
    <w:p w14:paraId="156E2E51" w14:textId="3BEA29D0" w:rsidR="00882D32" w:rsidRPr="00D3144B" w:rsidRDefault="00882D32" w:rsidP="00BF7956">
      <w:pPr>
        <w:pStyle w:val="ListParagraph"/>
        <w:numPr>
          <w:ilvl w:val="1"/>
          <w:numId w:val="6"/>
        </w:numPr>
        <w:rPr>
          <w:rFonts w:ascii="Arial" w:hAnsi="Arial" w:cs="Arial"/>
          <w:b/>
          <w:bCs/>
        </w:rPr>
      </w:pPr>
      <w:r w:rsidRPr="00FF2B96">
        <w:rPr>
          <w:rFonts w:ascii="Arial" w:hAnsi="Arial" w:cs="Arial"/>
        </w:rPr>
        <w:t>Show on the Road – Blue Devil Showcase Preview Night</w:t>
      </w:r>
    </w:p>
    <w:p w14:paraId="4582408F" w14:textId="77777777" w:rsidR="00D3144B" w:rsidRDefault="00D3144B" w:rsidP="00C11014">
      <w:pPr>
        <w:rPr>
          <w:rFonts w:ascii="Arial" w:hAnsi="Arial" w:cs="Arial"/>
          <w:b/>
          <w:bCs/>
        </w:rPr>
      </w:pPr>
    </w:p>
    <w:p w14:paraId="6B905DAA" w14:textId="3AF7DFAD" w:rsidR="00C11014" w:rsidRDefault="00C11014" w:rsidP="00C11014">
      <w:pPr>
        <w:rPr>
          <w:rFonts w:ascii="Arial" w:hAnsi="Arial" w:cs="Arial"/>
          <w:b/>
          <w:bCs/>
        </w:rPr>
      </w:pPr>
      <w:r w:rsidRPr="00F33463">
        <w:rPr>
          <w:rFonts w:ascii="Arial" w:hAnsi="Arial" w:cs="Arial"/>
          <w:b/>
          <w:bCs/>
        </w:rPr>
        <w:t>The M.S.G.A. Governance</w:t>
      </w:r>
      <w:r>
        <w:rPr>
          <w:rFonts w:ascii="Arial" w:hAnsi="Arial" w:cs="Arial"/>
          <w:b/>
          <w:bCs/>
        </w:rPr>
        <w:t xml:space="preserve"> Team will meet again </w:t>
      </w:r>
    </w:p>
    <w:p w14:paraId="7C79CE86" w14:textId="77777777" w:rsidR="004C467E" w:rsidRDefault="004C467E" w:rsidP="00214099">
      <w:pPr>
        <w:spacing w:after="120"/>
        <w:rPr>
          <w:rFonts w:ascii="Arial" w:hAnsi="Arial" w:cs="Arial"/>
          <w:b/>
          <w:bCs/>
          <w:color w:val="182B6D"/>
          <w:sz w:val="26"/>
          <w:szCs w:val="26"/>
        </w:rPr>
      </w:pPr>
    </w:p>
    <w:sectPr w:rsidR="004C467E" w:rsidSect="009B4046">
      <w:headerReference w:type="default" r:id="rId7"/>
      <w:footerReference w:type="default" r:id="rId8"/>
      <w:pgSz w:w="12240" w:h="15840" w:code="1"/>
      <w:pgMar w:top="2160" w:right="1440" w:bottom="2160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79B27" w14:textId="77777777" w:rsidR="009B4046" w:rsidRDefault="009B4046">
      <w:pPr>
        <w:spacing w:after="0"/>
      </w:pPr>
      <w:r>
        <w:separator/>
      </w:r>
    </w:p>
  </w:endnote>
  <w:endnote w:type="continuationSeparator" w:id="0">
    <w:p w14:paraId="42EAD382" w14:textId="77777777" w:rsidR="009B4046" w:rsidRDefault="009B40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A61A5" w14:textId="77777777" w:rsidR="008F2289" w:rsidRDefault="00B861FF" w:rsidP="008F2289">
    <w:pPr>
      <w:pStyle w:val="Footer"/>
      <w:ind w:left="-180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BB375E1" wp14:editId="3EBE0949">
          <wp:simplePos x="0" y="0"/>
          <wp:positionH relativeFrom="margin">
            <wp:posOffset>-942975</wp:posOffset>
          </wp:positionH>
          <wp:positionV relativeFrom="margin">
            <wp:posOffset>7543800</wp:posOffset>
          </wp:positionV>
          <wp:extent cx="7823200" cy="1104900"/>
          <wp:effectExtent l="0" t="0" r="6350" b="0"/>
          <wp:wrapSquare wrapText="bothSides"/>
          <wp:docPr id="786973260" name="Picture 786973260" descr="6thGradeA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thGradeA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0FD47" w14:textId="77777777" w:rsidR="009B4046" w:rsidRDefault="009B4046">
      <w:pPr>
        <w:spacing w:after="0"/>
      </w:pPr>
      <w:r>
        <w:separator/>
      </w:r>
    </w:p>
  </w:footnote>
  <w:footnote w:type="continuationSeparator" w:id="0">
    <w:p w14:paraId="09108F53" w14:textId="77777777" w:rsidR="009B4046" w:rsidRDefault="009B40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D605" w14:textId="0BFE83E6" w:rsidR="004C467E" w:rsidRDefault="00BE63F2" w:rsidP="004C467E">
    <w:pPr>
      <w:spacing w:after="120"/>
      <w:jc w:val="right"/>
      <w:rPr>
        <w:rFonts w:ascii="Arial" w:hAnsi="Arial" w:cs="Arial"/>
        <w:b/>
        <w:bCs/>
        <w:color w:val="182B6D"/>
        <w:sz w:val="26"/>
        <w:szCs w:val="26"/>
      </w:rPr>
    </w:pPr>
    <w:r>
      <w:rPr>
        <w:rFonts w:ascii="Arial" w:hAnsi="Arial" w:cs="Arial"/>
        <w:b/>
        <w:bCs/>
        <w:noProof/>
        <w:color w:val="182B6D"/>
        <w:sz w:val="26"/>
        <w:szCs w:val="2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16D1EA" wp14:editId="6CAF8393">
              <wp:simplePos x="0" y="0"/>
              <wp:positionH relativeFrom="column">
                <wp:posOffset>-666750</wp:posOffset>
              </wp:positionH>
              <wp:positionV relativeFrom="paragraph">
                <wp:posOffset>87630</wp:posOffset>
              </wp:positionV>
              <wp:extent cx="7345045" cy="1009650"/>
              <wp:effectExtent l="0" t="0" r="0" b="1905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5045" cy="1009650"/>
                        <a:chOff x="0" y="0"/>
                        <a:chExt cx="7345045" cy="1009650"/>
                      </a:xfrm>
                    </wpg:grpSpPr>
                    <pic:pic xmlns:pic="http://schemas.openxmlformats.org/drawingml/2006/picture">
                      <pic:nvPicPr>
                        <pic:cNvPr id="1500130769" name="Picture 150013076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7823" b="78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734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3849127" name="Picture 195384912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" t="14065" r="-7825" b="14065"/>
                        <a:stretch/>
                      </pic:blipFill>
                      <pic:spPr bwMode="auto">
                        <a:xfrm>
                          <a:off x="5991225" y="85725"/>
                          <a:ext cx="135382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60413669" name="Straight Connector 1"/>
                      <wps:cNvCnPr/>
                      <wps:spPr>
                        <a:xfrm>
                          <a:off x="66675" y="1009650"/>
                          <a:ext cx="70561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82B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Text Box 2"/>
                      <wps:cNvSpPr txBox="1"/>
                      <wps:spPr>
                        <a:xfrm>
                          <a:off x="2609850" y="85725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7197A" w14:textId="77777777" w:rsidR="000C5A6D" w:rsidRPr="005B60A8" w:rsidRDefault="000C5A6D" w:rsidP="000C5A6D">
                            <w:pPr>
                              <w:spacing w:after="4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82B6D"/>
                                <w:sz w:val="27"/>
                                <w:szCs w:val="27"/>
                              </w:rPr>
                            </w:pPr>
                            <w:r w:rsidRPr="005B60A8">
                              <w:rPr>
                                <w:rFonts w:ascii="Arial" w:hAnsi="Arial" w:cs="Arial"/>
                                <w:b/>
                                <w:bCs/>
                                <w:color w:val="182B6D"/>
                                <w:sz w:val="27"/>
                                <w:szCs w:val="27"/>
                              </w:rPr>
                              <w:t>Marietta Sixth Grade Academy</w:t>
                            </w:r>
                          </w:p>
                          <w:p w14:paraId="43191CA3" w14:textId="77777777" w:rsidR="000C5A6D" w:rsidRDefault="000C5A6D" w:rsidP="000C5A6D">
                            <w:pPr>
                              <w:spacing w:after="0" w:line="300" w:lineRule="exact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1409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340 Aviation Road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14099">
                              <w:rPr>
                                <w:rFonts w:ascii="Wingdings" w:hAnsi="Wingdings"/>
                                <w:sz w:val="13"/>
                                <w:szCs w:val="13"/>
                              </w:rPr>
                              <w:t>l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Marietta, GA 30060</w:t>
                            </w:r>
                          </w:p>
                          <w:p w14:paraId="356C5F59" w14:textId="77777777" w:rsidR="000C5A6D" w:rsidRDefault="000C5A6D" w:rsidP="000C5A6D">
                            <w:pPr>
                              <w:spacing w:after="0" w:line="300" w:lineRule="exact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Phone 770.429.3115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14099">
                              <w:rPr>
                                <w:rFonts w:ascii="Wingdings" w:hAnsi="Wingdings"/>
                                <w:sz w:val="13"/>
                                <w:szCs w:val="13"/>
                              </w:rPr>
                              <w:t>l</w:t>
                            </w:r>
                            <w:r w:rsidRPr="002140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Fax 770.429.3118</w:t>
                            </w:r>
                          </w:p>
                          <w:p w14:paraId="1992B3C6" w14:textId="77777777" w:rsidR="000C5A6D" w:rsidRDefault="000C5A6D" w:rsidP="000C5A6D">
                            <w:pPr>
                              <w:jc w:val="right"/>
                            </w:pPr>
                            <w:r w:rsidRPr="004C467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www.marietta-city.org</w:t>
                            </w:r>
                            <w:r w:rsidRPr="00214099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</w:rPr>
                              <w:t xml:space="preserve"> </w:t>
                            </w:r>
                            <w:r w:rsidRPr="004C467E">
                              <w:rPr>
                                <w:rFonts w:ascii="Wingdings" w:hAnsi="Wingdings"/>
                                <w:color w:val="182B6D"/>
                                <w:sz w:val="13"/>
                                <w:szCs w:val="13"/>
                              </w:rPr>
                              <w:t>l</w:t>
                            </w:r>
                            <w:r w:rsidRPr="00092955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Keynun Campbell</w:t>
                            </w:r>
                            <w:r w:rsidRPr="00214099">
                              <w:rPr>
                                <w:rFonts w:ascii="Arial" w:hAnsi="Arial" w:cs="Arial"/>
                                <w:i/>
                                <w:iCs/>
                                <w:color w:val="182B6D"/>
                                <w:sz w:val="21"/>
                                <w:szCs w:val="21"/>
                              </w:rPr>
                              <w:t>,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16D1EA" id="Group 1" o:spid="_x0000_s1026" style="position:absolute;left:0;text-align:left;margin-left:-52.5pt;margin-top:6.9pt;width:578.35pt;height:79.5pt;z-index:251663360" coordsize="73450,100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f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xd/z8F83J5S/IrzOfV9K41NbbTYAOrm4nQSL9MI&#10;kJ9gc3ns5g8XVwHcb+Qv73XdrZODBLz2+b+XjPXw8E7FX6Nf8+t//J1j/tiX/wDxKLOU9sf8WH9Y&#10;fcXd9gf33+af0P6Ps8vezdirsVdirsVdirsVdirsVdirsVdirsVdirsVdirsVdirsVdirsVdir8z&#10;f+fqfm0aJ+Udn5ail4za3rVtE0fd4beOSZj8lkWL6SM6n2Qwcep4v5sSfnt+l0vb2Thw13kfrfzs&#10;56k8W7FX7C/8+hv+Ui86/wDbPsP+TsmcL7b/AE4/fL9D0vs5zl8P0v3Tzz56l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X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W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X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0130769" o:spid="_x0000_s1027" type="#_x0000_t75" style="position:absolute;width:28873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">
                <v:imagedata r:id="rId3" o:title="" croptop="5127f" cropbottom="5127f"/>
              </v:shape>
              <v:shape id="Picture 1953849127" o:spid="_x0000_s1028" type="#_x0000_t75" style="position:absolute;left:59912;top:857;width:13538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">
                <v:imagedata r:id="rId4" o:title="" croptop="9218f" cropbottom="9218f" cropleft="1f" cropright="-5128f"/>
              </v:shape>
              <v:line id="Straight Connector 1" o:spid="_x0000_s1029" style="position:absolute;visibility:visible;mso-wrap-style:square" from="666,10096" to="71227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" strokecolor="#182b6d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26098;top:857;width:3467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<v:textbox>
                  <w:txbxContent>
                    <w:p w14:paraId="1B77197A" w14:textId="77777777" w:rsidR="000C5A6D" w:rsidRPr="005B60A8" w:rsidRDefault="000C5A6D" w:rsidP="000C5A6D">
                      <w:pPr>
                        <w:spacing w:after="40"/>
                        <w:jc w:val="right"/>
                        <w:rPr>
                          <w:rFonts w:ascii="Arial" w:hAnsi="Arial" w:cs="Arial"/>
                          <w:b/>
                          <w:bCs/>
                          <w:color w:val="182B6D"/>
                          <w:sz w:val="27"/>
                          <w:szCs w:val="27"/>
                        </w:rPr>
                      </w:pPr>
                      <w:r w:rsidRPr="005B60A8">
                        <w:rPr>
                          <w:rFonts w:ascii="Arial" w:hAnsi="Arial" w:cs="Arial"/>
                          <w:b/>
                          <w:bCs/>
                          <w:color w:val="182B6D"/>
                          <w:sz w:val="27"/>
                          <w:szCs w:val="27"/>
                        </w:rPr>
                        <w:t>Marietta Sixth Grade Academy</w:t>
                      </w:r>
                    </w:p>
                    <w:p w14:paraId="43191CA3" w14:textId="77777777" w:rsidR="000C5A6D" w:rsidRDefault="000C5A6D" w:rsidP="000C5A6D">
                      <w:pPr>
                        <w:spacing w:after="0" w:line="300" w:lineRule="exact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14099">
                        <w:rPr>
                          <w:rFonts w:ascii="Arial" w:hAnsi="Arial" w:cs="Arial"/>
                          <w:sz w:val="21"/>
                          <w:szCs w:val="21"/>
                        </w:rPr>
                        <w:t>340 Aviation Road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 w:rsidRPr="00214099">
                        <w:rPr>
                          <w:rFonts w:ascii="Wingdings" w:hAnsi="Wingdings"/>
                          <w:sz w:val="13"/>
                          <w:szCs w:val="13"/>
                        </w:rPr>
                        <w:t>l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Marietta, GA 30060</w:t>
                      </w:r>
                    </w:p>
                    <w:p w14:paraId="356C5F59" w14:textId="77777777" w:rsidR="000C5A6D" w:rsidRDefault="000C5A6D" w:rsidP="000C5A6D">
                      <w:pPr>
                        <w:spacing w:after="0" w:line="300" w:lineRule="exact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Phone 770.429.3115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 w:rsidRPr="00214099">
                        <w:rPr>
                          <w:rFonts w:ascii="Wingdings" w:hAnsi="Wingdings"/>
                          <w:sz w:val="13"/>
                          <w:szCs w:val="13"/>
                        </w:rPr>
                        <w:t>l</w:t>
                      </w:r>
                      <w:r w:rsidRPr="002140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Fax 770.429.3118</w:t>
                      </w:r>
                    </w:p>
                    <w:p w14:paraId="1992B3C6" w14:textId="77777777" w:rsidR="000C5A6D" w:rsidRDefault="000C5A6D" w:rsidP="000C5A6D">
                      <w:pPr>
                        <w:jc w:val="right"/>
                      </w:pPr>
                      <w:r w:rsidRPr="004C467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82B6D"/>
                          <w:sz w:val="21"/>
                          <w:szCs w:val="21"/>
                        </w:rPr>
                        <w:t>www.marietta-city.org</w:t>
                      </w:r>
                      <w:r w:rsidRPr="00214099">
                        <w:rPr>
                          <w:rFonts w:ascii="Arial" w:hAnsi="Arial" w:cs="Arial"/>
                          <w:i/>
                          <w:iCs/>
                          <w:color w:val="182B6D"/>
                        </w:rPr>
                        <w:t xml:space="preserve"> </w:t>
                      </w:r>
                      <w:r w:rsidRPr="004C467E">
                        <w:rPr>
                          <w:rFonts w:ascii="Wingdings" w:hAnsi="Wingdings"/>
                          <w:color w:val="182B6D"/>
                          <w:sz w:val="13"/>
                          <w:szCs w:val="13"/>
                        </w:rPr>
                        <w:t>l</w:t>
                      </w:r>
                      <w:r w:rsidRPr="00092955">
                        <w:rPr>
                          <w:rFonts w:ascii="Arial" w:hAnsi="Arial" w:cs="Arial"/>
                          <w:i/>
                          <w:iCs/>
                          <w:color w:val="182B6D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182B6D"/>
                          <w:sz w:val="21"/>
                          <w:szCs w:val="21"/>
                        </w:rPr>
                        <w:t>Keynun Campbell</w:t>
                      </w:r>
                      <w:r w:rsidRPr="00214099">
                        <w:rPr>
                          <w:rFonts w:ascii="Arial" w:hAnsi="Arial" w:cs="Arial"/>
                          <w:i/>
                          <w:iCs/>
                          <w:color w:val="182B6D"/>
                          <w:sz w:val="21"/>
                          <w:szCs w:val="21"/>
                        </w:rPr>
                        <w:t>, Principal</w:t>
                      </w:r>
                    </w:p>
                  </w:txbxContent>
                </v:textbox>
              </v:shape>
            </v:group>
          </w:pict>
        </mc:Fallback>
      </mc:AlternateContent>
    </w:r>
    <w:r w:rsidR="000C5A6D">
      <w:rPr>
        <w:rFonts w:ascii="Arial" w:hAnsi="Arial" w:cs="Arial"/>
        <w:b/>
        <w:bCs/>
        <w:noProof/>
        <w:color w:val="182B6D"/>
        <w:sz w:val="26"/>
        <w:szCs w:val="26"/>
      </w:rPr>
      <w:t xml:space="preserve"> </w:t>
    </w:r>
  </w:p>
  <w:p w14:paraId="58B64BBE" w14:textId="77777777" w:rsidR="004C467E" w:rsidRPr="00214099" w:rsidRDefault="004C467E" w:rsidP="004C467E">
    <w:pPr>
      <w:spacing w:after="0" w:line="300" w:lineRule="exact"/>
      <w:jc w:val="right"/>
      <w:rPr>
        <w:rFonts w:ascii="Lucida Sans" w:hAnsi="Lucida Sans"/>
        <w:i/>
        <w:iCs/>
        <w:color w:val="182B6D"/>
      </w:rPr>
    </w:pPr>
  </w:p>
  <w:p w14:paraId="64848E44" w14:textId="6824F33E" w:rsidR="008F2289" w:rsidRDefault="004C467E" w:rsidP="008F2289">
    <w:pPr>
      <w:pStyle w:val="Header"/>
      <w:ind w:left="-1800"/>
      <w:jc w:val="center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6D5"/>
    <w:multiLevelType w:val="multilevel"/>
    <w:tmpl w:val="EEE2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33283"/>
    <w:multiLevelType w:val="multilevel"/>
    <w:tmpl w:val="30BE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F00D7"/>
    <w:multiLevelType w:val="hybridMultilevel"/>
    <w:tmpl w:val="283AB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B4DAA"/>
    <w:multiLevelType w:val="hybridMultilevel"/>
    <w:tmpl w:val="7AE4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375DB"/>
    <w:multiLevelType w:val="multilevel"/>
    <w:tmpl w:val="2232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D28C8"/>
    <w:multiLevelType w:val="hybridMultilevel"/>
    <w:tmpl w:val="37DE9846"/>
    <w:lvl w:ilvl="0" w:tplc="40F66E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CA217A"/>
    <w:multiLevelType w:val="hybridMultilevel"/>
    <w:tmpl w:val="656A0550"/>
    <w:lvl w:ilvl="0" w:tplc="443AF1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E5345F"/>
    <w:multiLevelType w:val="hybridMultilevel"/>
    <w:tmpl w:val="9F061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265304">
    <w:abstractNumId w:val="2"/>
  </w:num>
  <w:num w:numId="2" w16cid:durableId="1991514146">
    <w:abstractNumId w:val="7"/>
  </w:num>
  <w:num w:numId="3" w16cid:durableId="2137211158">
    <w:abstractNumId w:val="1"/>
  </w:num>
  <w:num w:numId="4" w16cid:durableId="701443959">
    <w:abstractNumId w:val="0"/>
  </w:num>
  <w:num w:numId="5" w16cid:durableId="219564386">
    <w:abstractNumId w:val="4"/>
  </w:num>
  <w:num w:numId="6" w16cid:durableId="474302274">
    <w:abstractNumId w:val="6"/>
  </w:num>
  <w:num w:numId="7" w16cid:durableId="1219976446">
    <w:abstractNumId w:val="5"/>
  </w:num>
  <w:num w:numId="8" w16cid:durableId="1808425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3F2"/>
    <w:rsid w:val="00005818"/>
    <w:rsid w:val="00010E23"/>
    <w:rsid w:val="00023C06"/>
    <w:rsid w:val="000264C0"/>
    <w:rsid w:val="00041674"/>
    <w:rsid w:val="0004440A"/>
    <w:rsid w:val="00055E76"/>
    <w:rsid w:val="0006122B"/>
    <w:rsid w:val="00084C4A"/>
    <w:rsid w:val="000855EB"/>
    <w:rsid w:val="00092955"/>
    <w:rsid w:val="000C5A6D"/>
    <w:rsid w:val="000D06A2"/>
    <w:rsid w:val="000F624B"/>
    <w:rsid w:val="000F70D4"/>
    <w:rsid w:val="0013529D"/>
    <w:rsid w:val="00137827"/>
    <w:rsid w:val="00142E53"/>
    <w:rsid w:val="00151033"/>
    <w:rsid w:val="00193089"/>
    <w:rsid w:val="001944F5"/>
    <w:rsid w:val="001C0FD3"/>
    <w:rsid w:val="001E572F"/>
    <w:rsid w:val="001F2D9A"/>
    <w:rsid w:val="001F6A35"/>
    <w:rsid w:val="002026D6"/>
    <w:rsid w:val="0020656A"/>
    <w:rsid w:val="00214099"/>
    <w:rsid w:val="002214CC"/>
    <w:rsid w:val="00223622"/>
    <w:rsid w:val="00224464"/>
    <w:rsid w:val="00240056"/>
    <w:rsid w:val="00245497"/>
    <w:rsid w:val="00251F3C"/>
    <w:rsid w:val="00264536"/>
    <w:rsid w:val="002774B0"/>
    <w:rsid w:val="0028454D"/>
    <w:rsid w:val="002B34DF"/>
    <w:rsid w:val="002C61BF"/>
    <w:rsid w:val="002D2D46"/>
    <w:rsid w:val="002E5C7B"/>
    <w:rsid w:val="00301ED5"/>
    <w:rsid w:val="00314741"/>
    <w:rsid w:val="003369DF"/>
    <w:rsid w:val="00350009"/>
    <w:rsid w:val="003620BD"/>
    <w:rsid w:val="003768C9"/>
    <w:rsid w:val="00377177"/>
    <w:rsid w:val="00381E9A"/>
    <w:rsid w:val="003914E6"/>
    <w:rsid w:val="003A754D"/>
    <w:rsid w:val="003B1C3D"/>
    <w:rsid w:val="003B3940"/>
    <w:rsid w:val="003C0EBD"/>
    <w:rsid w:val="004366AF"/>
    <w:rsid w:val="00447F80"/>
    <w:rsid w:val="00454446"/>
    <w:rsid w:val="004866A5"/>
    <w:rsid w:val="0049257C"/>
    <w:rsid w:val="004926FC"/>
    <w:rsid w:val="00493334"/>
    <w:rsid w:val="004A1432"/>
    <w:rsid w:val="004C467E"/>
    <w:rsid w:val="004D4057"/>
    <w:rsid w:val="004D4BC0"/>
    <w:rsid w:val="004F1845"/>
    <w:rsid w:val="00501420"/>
    <w:rsid w:val="00501510"/>
    <w:rsid w:val="00512CA4"/>
    <w:rsid w:val="00514388"/>
    <w:rsid w:val="00554850"/>
    <w:rsid w:val="00554D2F"/>
    <w:rsid w:val="00562539"/>
    <w:rsid w:val="0056567A"/>
    <w:rsid w:val="00567B56"/>
    <w:rsid w:val="00592B0A"/>
    <w:rsid w:val="00597151"/>
    <w:rsid w:val="005B60A8"/>
    <w:rsid w:val="005C003F"/>
    <w:rsid w:val="005D25FC"/>
    <w:rsid w:val="005D5246"/>
    <w:rsid w:val="005D7DBC"/>
    <w:rsid w:val="005E10BD"/>
    <w:rsid w:val="005E2A27"/>
    <w:rsid w:val="005E5447"/>
    <w:rsid w:val="005F3D3B"/>
    <w:rsid w:val="00602FD8"/>
    <w:rsid w:val="00625AE7"/>
    <w:rsid w:val="00640F7B"/>
    <w:rsid w:val="00645685"/>
    <w:rsid w:val="006655DA"/>
    <w:rsid w:val="00667C01"/>
    <w:rsid w:val="00676B72"/>
    <w:rsid w:val="00681BF4"/>
    <w:rsid w:val="006901BD"/>
    <w:rsid w:val="00691F7E"/>
    <w:rsid w:val="00695C46"/>
    <w:rsid w:val="00696B9E"/>
    <w:rsid w:val="006B0A8E"/>
    <w:rsid w:val="006C0461"/>
    <w:rsid w:val="006E0597"/>
    <w:rsid w:val="006E5985"/>
    <w:rsid w:val="006F0E20"/>
    <w:rsid w:val="007044E9"/>
    <w:rsid w:val="00711968"/>
    <w:rsid w:val="00716C10"/>
    <w:rsid w:val="007207B8"/>
    <w:rsid w:val="007237F3"/>
    <w:rsid w:val="00733DCB"/>
    <w:rsid w:val="007564F9"/>
    <w:rsid w:val="007630F9"/>
    <w:rsid w:val="00766619"/>
    <w:rsid w:val="007733D8"/>
    <w:rsid w:val="007923A8"/>
    <w:rsid w:val="007A62C8"/>
    <w:rsid w:val="007B53E1"/>
    <w:rsid w:val="007F5E32"/>
    <w:rsid w:val="008159BB"/>
    <w:rsid w:val="008170BC"/>
    <w:rsid w:val="00823AF7"/>
    <w:rsid w:val="008303B7"/>
    <w:rsid w:val="00830512"/>
    <w:rsid w:val="00835F07"/>
    <w:rsid w:val="00861EEB"/>
    <w:rsid w:val="00882D32"/>
    <w:rsid w:val="00896B5E"/>
    <w:rsid w:val="008972AB"/>
    <w:rsid w:val="008C4FB3"/>
    <w:rsid w:val="008C7424"/>
    <w:rsid w:val="008F2289"/>
    <w:rsid w:val="00923ED0"/>
    <w:rsid w:val="009334EC"/>
    <w:rsid w:val="00957B76"/>
    <w:rsid w:val="00971882"/>
    <w:rsid w:val="00971BED"/>
    <w:rsid w:val="0097218B"/>
    <w:rsid w:val="00985EEA"/>
    <w:rsid w:val="009A0A90"/>
    <w:rsid w:val="009A6A53"/>
    <w:rsid w:val="009A6AD3"/>
    <w:rsid w:val="009B4046"/>
    <w:rsid w:val="009B754F"/>
    <w:rsid w:val="009B7F92"/>
    <w:rsid w:val="009C4E31"/>
    <w:rsid w:val="009D1E93"/>
    <w:rsid w:val="009D3664"/>
    <w:rsid w:val="009F118E"/>
    <w:rsid w:val="00A1362C"/>
    <w:rsid w:val="00A262C1"/>
    <w:rsid w:val="00A36CF0"/>
    <w:rsid w:val="00A646C0"/>
    <w:rsid w:val="00A8621E"/>
    <w:rsid w:val="00A967DE"/>
    <w:rsid w:val="00AA789E"/>
    <w:rsid w:val="00AC5511"/>
    <w:rsid w:val="00AC675D"/>
    <w:rsid w:val="00AF160F"/>
    <w:rsid w:val="00B05C4E"/>
    <w:rsid w:val="00B10591"/>
    <w:rsid w:val="00B17935"/>
    <w:rsid w:val="00B24565"/>
    <w:rsid w:val="00B2494C"/>
    <w:rsid w:val="00B33AE1"/>
    <w:rsid w:val="00B37F35"/>
    <w:rsid w:val="00B5128E"/>
    <w:rsid w:val="00B65171"/>
    <w:rsid w:val="00B71A59"/>
    <w:rsid w:val="00B72128"/>
    <w:rsid w:val="00B861FF"/>
    <w:rsid w:val="00B86B80"/>
    <w:rsid w:val="00B9667F"/>
    <w:rsid w:val="00BA124B"/>
    <w:rsid w:val="00BC6646"/>
    <w:rsid w:val="00BD1C3F"/>
    <w:rsid w:val="00BE63F2"/>
    <w:rsid w:val="00BF7956"/>
    <w:rsid w:val="00C11014"/>
    <w:rsid w:val="00C1104F"/>
    <w:rsid w:val="00C11DE2"/>
    <w:rsid w:val="00C212EB"/>
    <w:rsid w:val="00C34016"/>
    <w:rsid w:val="00C52688"/>
    <w:rsid w:val="00C56640"/>
    <w:rsid w:val="00C803AB"/>
    <w:rsid w:val="00C9738D"/>
    <w:rsid w:val="00CA3EB4"/>
    <w:rsid w:val="00CC150C"/>
    <w:rsid w:val="00CC505B"/>
    <w:rsid w:val="00CC6A5B"/>
    <w:rsid w:val="00D17091"/>
    <w:rsid w:val="00D3144B"/>
    <w:rsid w:val="00D33C30"/>
    <w:rsid w:val="00D40AC0"/>
    <w:rsid w:val="00D437D1"/>
    <w:rsid w:val="00D53BC8"/>
    <w:rsid w:val="00DA2D29"/>
    <w:rsid w:val="00DA509B"/>
    <w:rsid w:val="00DB28D9"/>
    <w:rsid w:val="00DD18CD"/>
    <w:rsid w:val="00DD553A"/>
    <w:rsid w:val="00DD7A5C"/>
    <w:rsid w:val="00DD7F45"/>
    <w:rsid w:val="00DF27B4"/>
    <w:rsid w:val="00E13425"/>
    <w:rsid w:val="00E370AA"/>
    <w:rsid w:val="00E540CE"/>
    <w:rsid w:val="00E55C0B"/>
    <w:rsid w:val="00E7324A"/>
    <w:rsid w:val="00E74F77"/>
    <w:rsid w:val="00E9044B"/>
    <w:rsid w:val="00E92D12"/>
    <w:rsid w:val="00E969D1"/>
    <w:rsid w:val="00E96F11"/>
    <w:rsid w:val="00EA0944"/>
    <w:rsid w:val="00EA3612"/>
    <w:rsid w:val="00EA45A6"/>
    <w:rsid w:val="00EB71E9"/>
    <w:rsid w:val="00EB74F3"/>
    <w:rsid w:val="00EC196B"/>
    <w:rsid w:val="00F04A9A"/>
    <w:rsid w:val="00F16952"/>
    <w:rsid w:val="00F47B31"/>
    <w:rsid w:val="00F507D9"/>
    <w:rsid w:val="00F5292F"/>
    <w:rsid w:val="00F81509"/>
    <w:rsid w:val="00FA3CD1"/>
    <w:rsid w:val="00FD1D78"/>
    <w:rsid w:val="00FE1044"/>
    <w:rsid w:val="00FE3F7B"/>
    <w:rsid w:val="00FE787C"/>
    <w:rsid w:val="00FF2B96"/>
    <w:rsid w:val="00FF5F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7B60492"/>
  <w15:docId w15:val="{23BA7C22-E895-4FA2-9F98-6F6D1C72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1059"/>
    <w:pPr>
      <w:spacing w:after="200"/>
    </w:pPr>
    <w:rPr>
      <w:rFonts w:ascii="Helvetica" w:hAnsi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03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42103D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42103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42103D"/>
    <w:rPr>
      <w:rFonts w:ascii="Helvetica" w:hAnsi="Helvetica"/>
      <w:sz w:val="24"/>
    </w:rPr>
  </w:style>
  <w:style w:type="paragraph" w:styleId="BalloonText">
    <w:name w:val="Balloon Text"/>
    <w:basedOn w:val="Normal"/>
    <w:link w:val="BalloonTextChar"/>
    <w:rsid w:val="00BD1C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1C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96F11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971BE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14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9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8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erniard\Desktop\Pre-Planning%202023-2024\Secretary%20Info\MSG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MSGA Letterhead</Template>
  <TotalTime>11</TotalTime>
  <Pages>2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O'Neill Communications, Inc.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Petrovich, Carol</dc:creator>
  <cp:lastModifiedBy>Edwards, Tamara</cp:lastModifiedBy>
  <cp:revision>18</cp:revision>
  <cp:lastPrinted>2024-04-17T11:46:00Z</cp:lastPrinted>
  <dcterms:created xsi:type="dcterms:W3CDTF">2024-05-14T20:20:00Z</dcterms:created>
  <dcterms:modified xsi:type="dcterms:W3CDTF">2024-05-15T11:55:00Z</dcterms:modified>
</cp:coreProperties>
</file>