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94A08" w14:textId="0695860D" w:rsidR="004C467E" w:rsidRDefault="004C467E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28179129" w14:textId="77777777" w:rsidR="00C34016" w:rsidRDefault="00C34016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74179AA6" w14:textId="7BFF8304" w:rsidR="00C34016" w:rsidRPr="004C449A" w:rsidRDefault="00C34016" w:rsidP="00C34016">
      <w:pPr>
        <w:ind w:right="-630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202</w:t>
      </w:r>
      <w:r w:rsidR="00EA3612">
        <w:rPr>
          <w:rFonts w:ascii="Arial Black" w:hAnsi="Arial Black" w:cs="Arial"/>
          <w:b/>
          <w:sz w:val="22"/>
          <w:szCs w:val="22"/>
        </w:rPr>
        <w:t>3</w:t>
      </w:r>
      <w:r>
        <w:rPr>
          <w:rFonts w:ascii="Arial Black" w:hAnsi="Arial Black" w:cs="Arial"/>
          <w:b/>
          <w:sz w:val="22"/>
          <w:szCs w:val="22"/>
        </w:rPr>
        <w:t>-2</w:t>
      </w:r>
      <w:r w:rsidR="00EA3612">
        <w:rPr>
          <w:rFonts w:ascii="Arial Black" w:hAnsi="Arial Black" w:cs="Arial"/>
          <w:b/>
          <w:sz w:val="22"/>
          <w:szCs w:val="22"/>
        </w:rPr>
        <w:t>4</w:t>
      </w:r>
      <w:r w:rsidRPr="004C449A">
        <w:rPr>
          <w:rFonts w:ascii="Arial Black" w:hAnsi="Arial Black" w:cs="Arial"/>
          <w:b/>
          <w:sz w:val="22"/>
          <w:szCs w:val="22"/>
        </w:rPr>
        <w:t xml:space="preserve"> </w:t>
      </w:r>
      <w:r>
        <w:rPr>
          <w:rFonts w:ascii="Arial Black" w:hAnsi="Arial Black" w:cs="Arial"/>
          <w:b/>
          <w:sz w:val="22"/>
          <w:szCs w:val="22"/>
        </w:rPr>
        <w:t xml:space="preserve">MSGA </w:t>
      </w:r>
      <w:r w:rsidRPr="004C449A">
        <w:rPr>
          <w:rFonts w:ascii="Arial Black" w:hAnsi="Arial Black" w:cs="Arial"/>
          <w:b/>
          <w:sz w:val="22"/>
          <w:szCs w:val="22"/>
        </w:rPr>
        <w:t>SCHOOL GOVERNANCE TEAM (MSGA S.G.T.)</w:t>
      </w:r>
      <w:r>
        <w:rPr>
          <w:rFonts w:ascii="Arial Black" w:hAnsi="Arial Black" w:cs="Arial"/>
          <w:b/>
          <w:sz w:val="22"/>
          <w:szCs w:val="22"/>
        </w:rPr>
        <w:t xml:space="preserve"> </w:t>
      </w:r>
      <w:r w:rsidR="007237F3">
        <w:rPr>
          <w:rFonts w:ascii="Arial Black" w:hAnsi="Arial Black" w:cs="Arial"/>
          <w:b/>
          <w:sz w:val="22"/>
          <w:szCs w:val="22"/>
        </w:rPr>
        <w:t>agenda</w:t>
      </w:r>
    </w:p>
    <w:p w14:paraId="4894D761" w14:textId="77777777" w:rsidR="00C34016" w:rsidRDefault="00C34016" w:rsidP="00C34016">
      <w:pPr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      </w:t>
      </w:r>
    </w:p>
    <w:p w14:paraId="11176E7F" w14:textId="730094CF" w:rsidR="00C34016" w:rsidRDefault="00C34016" w:rsidP="00C34016">
      <w:pPr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       Wednesday, </w:t>
      </w:r>
      <w:r w:rsidR="00E540CE">
        <w:rPr>
          <w:rFonts w:ascii="Arial Black" w:hAnsi="Arial Black" w:cs="Arial"/>
          <w:b/>
          <w:sz w:val="22"/>
          <w:szCs w:val="22"/>
        </w:rPr>
        <w:t>April 17,</w:t>
      </w:r>
      <w:r w:rsidR="00023C06">
        <w:rPr>
          <w:rFonts w:ascii="Arial Black" w:hAnsi="Arial Black" w:cs="Arial"/>
          <w:b/>
          <w:sz w:val="22"/>
          <w:szCs w:val="22"/>
        </w:rPr>
        <w:t xml:space="preserve"> 2024</w:t>
      </w:r>
      <w:r>
        <w:rPr>
          <w:rFonts w:ascii="Arial Black" w:hAnsi="Arial Black" w:cs="Arial"/>
          <w:b/>
          <w:sz w:val="22"/>
          <w:szCs w:val="22"/>
        </w:rPr>
        <w:tab/>
        <w:t xml:space="preserve">       </w:t>
      </w:r>
      <w:r w:rsidRPr="004C449A">
        <w:rPr>
          <w:rFonts w:ascii="Arial Black" w:hAnsi="Arial Black" w:cs="Arial"/>
          <w:b/>
          <w:sz w:val="22"/>
          <w:szCs w:val="22"/>
        </w:rPr>
        <w:t xml:space="preserve">Time: </w:t>
      </w:r>
      <w:r>
        <w:rPr>
          <w:rFonts w:ascii="Arial Black" w:hAnsi="Arial Black" w:cs="Arial"/>
          <w:b/>
          <w:sz w:val="22"/>
          <w:szCs w:val="22"/>
        </w:rPr>
        <w:t>8:00 AM-8:45</w:t>
      </w:r>
      <w:r w:rsidRPr="004C449A">
        <w:rPr>
          <w:rFonts w:ascii="Arial Black" w:hAnsi="Arial Black" w:cs="Arial"/>
          <w:b/>
          <w:sz w:val="22"/>
          <w:szCs w:val="22"/>
        </w:rPr>
        <w:t xml:space="preserve"> AM</w:t>
      </w:r>
    </w:p>
    <w:p w14:paraId="4E310D93" w14:textId="2D303236" w:rsidR="00DF27B4" w:rsidRDefault="00DF27B4" w:rsidP="00C34016">
      <w:pPr>
        <w:rPr>
          <w:rFonts w:ascii="Arial Black" w:hAnsi="Arial Black" w:cs="Arial"/>
          <w:bCs/>
          <w:sz w:val="22"/>
          <w:szCs w:val="22"/>
        </w:rPr>
      </w:pPr>
      <w:r>
        <w:rPr>
          <w:rFonts w:ascii="Arial Black" w:hAnsi="Arial Black" w:cs="Arial"/>
          <w:bCs/>
          <w:sz w:val="22"/>
          <w:szCs w:val="22"/>
        </w:rPr>
        <w:t>Tamara Edwards, Tye Barnett, Leigh Hall, Keynun Campbell, Katelyn Waples, Josh Waters</w:t>
      </w:r>
      <w:r w:rsidR="000264C0">
        <w:rPr>
          <w:rFonts w:ascii="Arial Black" w:hAnsi="Arial Black" w:cs="Arial"/>
          <w:bCs/>
          <w:sz w:val="22"/>
          <w:szCs w:val="22"/>
        </w:rPr>
        <w:t>, Carolyn Smallwood</w:t>
      </w:r>
    </w:p>
    <w:p w14:paraId="4AF6B1D6" w14:textId="16B5C65B" w:rsidR="00C34016" w:rsidRPr="00EB7D7F" w:rsidRDefault="00B86B80" w:rsidP="00C34016">
      <w:pPr>
        <w:rPr>
          <w:rFonts w:ascii="Arial Black" w:hAnsi="Arial Black" w:cs="Arial"/>
          <w:bCs/>
          <w:sz w:val="22"/>
          <w:szCs w:val="22"/>
        </w:rPr>
      </w:pPr>
      <w:r>
        <w:rPr>
          <w:rFonts w:ascii="Arial Black" w:hAnsi="Arial Black" w:cs="Arial"/>
          <w:bCs/>
          <w:sz w:val="22"/>
          <w:szCs w:val="22"/>
        </w:rPr>
        <w:t xml:space="preserve">Members in attendance: </w:t>
      </w:r>
      <w:r w:rsidR="008C4FB3">
        <w:rPr>
          <w:rFonts w:ascii="Arial Black" w:hAnsi="Arial Black" w:cs="Arial"/>
          <w:bCs/>
          <w:sz w:val="22"/>
          <w:szCs w:val="22"/>
        </w:rPr>
        <w:t>Edwards</w:t>
      </w:r>
      <w:r w:rsidR="000C2C22">
        <w:rPr>
          <w:rFonts w:ascii="Arial Black" w:hAnsi="Arial Black" w:cs="Arial"/>
          <w:bCs/>
          <w:sz w:val="22"/>
          <w:szCs w:val="22"/>
        </w:rPr>
        <w:t>, Campbell</w:t>
      </w:r>
      <w:r w:rsidR="00F541DC">
        <w:rPr>
          <w:rFonts w:ascii="Arial Black" w:hAnsi="Arial Black" w:cs="Arial"/>
          <w:bCs/>
          <w:sz w:val="22"/>
          <w:szCs w:val="22"/>
        </w:rPr>
        <w:t>, Smallwood, Waples</w:t>
      </w:r>
      <w:r w:rsidR="00AA2A80">
        <w:rPr>
          <w:rFonts w:ascii="Arial Black" w:hAnsi="Arial Black" w:cs="Arial"/>
          <w:bCs/>
          <w:sz w:val="22"/>
          <w:szCs w:val="22"/>
        </w:rPr>
        <w:t>, Waters</w:t>
      </w:r>
    </w:p>
    <w:p w14:paraId="75114551" w14:textId="7859CDD2" w:rsidR="00C34016" w:rsidRPr="0028659E" w:rsidRDefault="00C34016" w:rsidP="00C34016">
      <w:pPr>
        <w:numPr>
          <w:ilvl w:val="0"/>
          <w:numId w:val="6"/>
        </w:numPr>
        <w:rPr>
          <w:rFonts w:ascii="Arial" w:hAnsi="Arial" w:cs="Arial"/>
          <w:bCs/>
        </w:rPr>
      </w:pPr>
      <w:r w:rsidRPr="00467AE3">
        <w:rPr>
          <w:rFonts w:ascii="Arial" w:hAnsi="Arial" w:cs="Arial"/>
          <w:b/>
          <w:bCs/>
        </w:rPr>
        <w:t>Call To Order</w:t>
      </w:r>
      <w:r>
        <w:rPr>
          <w:rFonts w:ascii="Arial" w:hAnsi="Arial" w:cs="Arial"/>
          <w:b/>
          <w:bCs/>
        </w:rPr>
        <w:t>-</w:t>
      </w:r>
    </w:p>
    <w:p w14:paraId="329D27D1" w14:textId="2C421A72" w:rsidR="00C34016" w:rsidRPr="00E55C0B" w:rsidRDefault="00C34016" w:rsidP="00C34016">
      <w:pPr>
        <w:numPr>
          <w:ilvl w:val="0"/>
          <w:numId w:val="6"/>
        </w:numPr>
        <w:rPr>
          <w:rFonts w:ascii="Arial" w:hAnsi="Arial" w:cs="Arial"/>
          <w:bCs/>
        </w:rPr>
      </w:pPr>
      <w:r w:rsidRPr="0028659E">
        <w:rPr>
          <w:rFonts w:ascii="Arial" w:hAnsi="Arial" w:cs="Arial"/>
          <w:b/>
          <w:bCs/>
        </w:rPr>
        <w:t>Review And Approval of Agenda</w:t>
      </w:r>
      <w:r>
        <w:rPr>
          <w:rFonts w:ascii="Arial" w:hAnsi="Arial" w:cs="Arial"/>
          <w:b/>
          <w:bCs/>
        </w:rPr>
        <w:t xml:space="preserve"> </w:t>
      </w:r>
      <w:r w:rsidR="00B86B80">
        <w:rPr>
          <w:rFonts w:ascii="Arial" w:hAnsi="Arial" w:cs="Arial"/>
          <w:b/>
          <w:bCs/>
        </w:rPr>
        <w:t xml:space="preserve"> </w:t>
      </w:r>
      <w:r w:rsidR="00BC013E">
        <w:rPr>
          <w:rFonts w:ascii="Arial" w:hAnsi="Arial" w:cs="Arial"/>
          <w:b/>
          <w:bCs/>
        </w:rPr>
        <w:t>approved</w:t>
      </w:r>
    </w:p>
    <w:p w14:paraId="3D443BAC" w14:textId="2AC02103" w:rsidR="00835F07" w:rsidRPr="004366AF" w:rsidRDefault="00C34016" w:rsidP="004366AF">
      <w:pPr>
        <w:numPr>
          <w:ilvl w:val="0"/>
          <w:numId w:val="6"/>
        </w:numPr>
        <w:rPr>
          <w:rFonts w:ascii="Arial" w:hAnsi="Arial" w:cs="Arial"/>
          <w:bCs/>
        </w:rPr>
      </w:pPr>
      <w:r w:rsidRPr="00467AE3">
        <w:rPr>
          <w:rFonts w:ascii="Arial" w:hAnsi="Arial" w:cs="Arial"/>
          <w:b/>
          <w:bCs/>
        </w:rPr>
        <w:t>Minutes</w:t>
      </w:r>
      <w:r w:rsidR="00B86B80">
        <w:rPr>
          <w:rFonts w:ascii="Arial" w:hAnsi="Arial" w:cs="Arial"/>
          <w:b/>
          <w:bCs/>
        </w:rPr>
        <w:t xml:space="preserve"> – </w:t>
      </w:r>
      <w:r w:rsidR="00E540CE">
        <w:rPr>
          <w:rFonts w:ascii="Arial" w:hAnsi="Arial" w:cs="Arial"/>
          <w:b/>
          <w:bCs/>
        </w:rPr>
        <w:t>3/20/24</w:t>
      </w:r>
      <w:r w:rsidR="00616F03">
        <w:rPr>
          <w:rFonts w:ascii="Arial" w:hAnsi="Arial" w:cs="Arial"/>
          <w:b/>
          <w:bCs/>
        </w:rPr>
        <w:t xml:space="preserve"> approved</w:t>
      </w:r>
    </w:p>
    <w:p w14:paraId="633400FB" w14:textId="77777777" w:rsidR="00C34016" w:rsidRDefault="00C34016" w:rsidP="00C34016">
      <w:pPr>
        <w:numPr>
          <w:ilvl w:val="0"/>
          <w:numId w:val="6"/>
        </w:numPr>
        <w:rPr>
          <w:rFonts w:ascii="Arial" w:hAnsi="Arial" w:cs="Arial"/>
          <w:b/>
        </w:rPr>
      </w:pPr>
      <w:r w:rsidRPr="004B338B">
        <w:rPr>
          <w:rFonts w:ascii="Arial" w:hAnsi="Arial" w:cs="Arial"/>
          <w:b/>
        </w:rPr>
        <w:t>Principal</w:t>
      </w:r>
      <w:r>
        <w:rPr>
          <w:rFonts w:ascii="Arial" w:hAnsi="Arial" w:cs="Arial"/>
          <w:b/>
        </w:rPr>
        <w:t>’s Report</w:t>
      </w:r>
    </w:p>
    <w:p w14:paraId="61829579" w14:textId="5241B969" w:rsidR="009B754F" w:rsidRDefault="009B754F" w:rsidP="004366AF">
      <w:pPr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Blue Devil Day</w:t>
      </w:r>
    </w:p>
    <w:p w14:paraId="3A4ED7BC" w14:textId="057037C5" w:rsidR="00310436" w:rsidRDefault="00310436" w:rsidP="00F7290D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Fine Arts and schedule</w:t>
      </w:r>
    </w:p>
    <w:p w14:paraId="61B73C84" w14:textId="7C1B9FCE" w:rsidR="00310436" w:rsidRDefault="00310436" w:rsidP="00F7290D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Student Ambassadors</w:t>
      </w:r>
    </w:p>
    <w:p w14:paraId="7447EA15" w14:textId="04B511AB" w:rsidR="00310436" w:rsidRPr="0004003E" w:rsidRDefault="0004003E" w:rsidP="0004003E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Silly string</w:t>
      </w:r>
      <w:r>
        <w:rPr>
          <w:rFonts w:ascii="Arial" w:hAnsi="Arial" w:cs="Arial"/>
          <w:bCs/>
        </w:rPr>
        <w:t>, band, cheerleaders – bring in 5</w:t>
      </w:r>
      <w:r w:rsidRPr="0004003E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graders???</w:t>
      </w:r>
    </w:p>
    <w:p w14:paraId="586B6E7B" w14:textId="0DA0F8C6" w:rsidR="009B754F" w:rsidRDefault="009B754F" w:rsidP="004366AF">
      <w:pPr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End of Year Events</w:t>
      </w:r>
    </w:p>
    <w:p w14:paraId="5DFA41C5" w14:textId="40C30902" w:rsidR="007B4954" w:rsidRDefault="009B754F" w:rsidP="007B4954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PBIS </w:t>
      </w:r>
      <w:r w:rsidR="007B4954">
        <w:rPr>
          <w:rFonts w:ascii="Arial" w:hAnsi="Arial" w:cs="Arial"/>
          <w:bCs/>
        </w:rPr>
        <w:t>EOY</w:t>
      </w:r>
      <w:r>
        <w:rPr>
          <w:rFonts w:ascii="Arial" w:hAnsi="Arial" w:cs="Arial"/>
          <w:bCs/>
        </w:rPr>
        <w:t>– May 1</w:t>
      </w:r>
      <w:r w:rsidR="007B4954">
        <w:rPr>
          <w:rFonts w:ascii="Arial" w:hAnsi="Arial" w:cs="Arial"/>
          <w:bCs/>
        </w:rPr>
        <w:t xml:space="preserve">7th </w:t>
      </w:r>
    </w:p>
    <w:p w14:paraId="6D942B08" w14:textId="072918ED" w:rsidR="007B4954" w:rsidRDefault="007B4954" w:rsidP="007B4954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Kona Ice tentative </w:t>
      </w:r>
    </w:p>
    <w:p w14:paraId="64B16C8D" w14:textId="139FFB39" w:rsidR="0017158E" w:rsidRDefault="0017158E" w:rsidP="007B4954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Teacher vs Student </w:t>
      </w:r>
      <w:r w:rsidR="004801B6">
        <w:rPr>
          <w:rFonts w:ascii="Arial" w:hAnsi="Arial" w:cs="Arial"/>
          <w:bCs/>
        </w:rPr>
        <w:t xml:space="preserve">competition </w:t>
      </w:r>
      <w:r w:rsidR="005421D6">
        <w:rPr>
          <w:rFonts w:ascii="Arial" w:hAnsi="Arial" w:cs="Arial"/>
          <w:bCs/>
        </w:rPr>
        <w:t>–</w:t>
      </w:r>
      <w:r w:rsidR="004801B6">
        <w:rPr>
          <w:rFonts w:ascii="Arial" w:hAnsi="Arial" w:cs="Arial"/>
          <w:bCs/>
        </w:rPr>
        <w:t xml:space="preserve"> kickball</w:t>
      </w:r>
      <w:r w:rsidR="009B360C">
        <w:rPr>
          <w:rFonts w:ascii="Arial" w:hAnsi="Arial" w:cs="Arial"/>
          <w:bCs/>
        </w:rPr>
        <w:t>, dunk tank</w:t>
      </w:r>
    </w:p>
    <w:p w14:paraId="324DFA8F" w14:textId="7FA31B03" w:rsidR="005421D6" w:rsidRPr="007B4954" w:rsidRDefault="005421D6" w:rsidP="007B4954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Parameters around to attend – culminating points</w:t>
      </w:r>
    </w:p>
    <w:p w14:paraId="30F74181" w14:textId="72D440E2" w:rsidR="007B53E1" w:rsidRDefault="002C2E11" w:rsidP="007B53E1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Spring Awards</w:t>
      </w:r>
      <w:r w:rsidR="007630F9">
        <w:rPr>
          <w:rFonts w:ascii="Arial" w:hAnsi="Arial" w:cs="Arial"/>
          <w:bCs/>
        </w:rPr>
        <w:t xml:space="preserve"> Day – May </w:t>
      </w:r>
      <w:r w:rsidR="007B53E1">
        <w:rPr>
          <w:rFonts w:ascii="Arial" w:hAnsi="Arial" w:cs="Arial"/>
          <w:bCs/>
        </w:rPr>
        <w:t xml:space="preserve">20th </w:t>
      </w:r>
    </w:p>
    <w:p w14:paraId="583D7BF8" w14:textId="5343F9E3" w:rsidR="005C4555" w:rsidRDefault="005C4555" w:rsidP="005C4555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10-11:30 A-L</w:t>
      </w:r>
    </w:p>
    <w:p w14:paraId="46C24372" w14:textId="396CCD39" w:rsidR="005C4555" w:rsidRDefault="005C4555" w:rsidP="005C4555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1:45-3:15 M-Z</w:t>
      </w:r>
    </w:p>
    <w:p w14:paraId="1CBB5066" w14:textId="4903D9B6" w:rsidR="00720B65" w:rsidRDefault="00720B65" w:rsidP="005C4555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Superintendents and Mayors</w:t>
      </w:r>
    </w:p>
    <w:p w14:paraId="0A139E04" w14:textId="0EEF6E61" w:rsidR="002C2E11" w:rsidRDefault="002C2E11" w:rsidP="005C4555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Schedule – Advisement day</w:t>
      </w:r>
    </w:p>
    <w:p w14:paraId="776C4AF3" w14:textId="099A4D04" w:rsidR="007B53E1" w:rsidRDefault="007B53E1" w:rsidP="007B53E1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activities – May 21</w:t>
      </w:r>
      <w:r w:rsidRPr="007B53E1">
        <w:rPr>
          <w:rFonts w:ascii="Arial" w:hAnsi="Arial" w:cs="Arial"/>
          <w:bCs/>
          <w:vertAlign w:val="superscript"/>
        </w:rPr>
        <w:t>st</w:t>
      </w:r>
      <w:r>
        <w:rPr>
          <w:rFonts w:ascii="Arial" w:hAnsi="Arial" w:cs="Arial"/>
          <w:bCs/>
        </w:rPr>
        <w:t xml:space="preserve"> </w:t>
      </w:r>
    </w:p>
    <w:p w14:paraId="4C9FD757" w14:textId="2577F120" w:rsidR="00BB2D98" w:rsidRPr="007B53E1" w:rsidRDefault="00BB2D98" w:rsidP="00BB2D98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Teams are working together to decide how this looks</w:t>
      </w:r>
    </w:p>
    <w:p w14:paraId="72AF75DE" w14:textId="0F67802D" w:rsidR="007630F9" w:rsidRDefault="007630F9" w:rsidP="009B754F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STEAM school-wide activities – May 22</w:t>
      </w:r>
      <w:r w:rsidRPr="00B5128E">
        <w:rPr>
          <w:rFonts w:ascii="Arial" w:hAnsi="Arial" w:cs="Arial"/>
          <w:bCs/>
          <w:vertAlign w:val="superscript"/>
        </w:rPr>
        <w:t>nd</w:t>
      </w:r>
    </w:p>
    <w:p w14:paraId="3FC3B2CE" w14:textId="7C4D1020" w:rsidR="00B5128E" w:rsidRDefault="00B5128E" w:rsidP="009B754F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Field Day – May 23</w:t>
      </w:r>
      <w:r w:rsidRPr="00B5128E">
        <w:rPr>
          <w:rFonts w:ascii="Arial" w:hAnsi="Arial" w:cs="Arial"/>
          <w:bCs/>
          <w:vertAlign w:val="superscript"/>
        </w:rPr>
        <w:t>rd</w:t>
      </w:r>
      <w:r>
        <w:rPr>
          <w:rFonts w:ascii="Arial" w:hAnsi="Arial" w:cs="Arial"/>
          <w:bCs/>
        </w:rPr>
        <w:t xml:space="preserve"> </w:t>
      </w:r>
      <w:r w:rsidR="007B53E1">
        <w:rPr>
          <w:rFonts w:ascii="Arial" w:hAnsi="Arial" w:cs="Arial"/>
          <w:bCs/>
        </w:rPr>
        <w:t>Last day of school</w:t>
      </w:r>
    </w:p>
    <w:p w14:paraId="459D08C2" w14:textId="77777777" w:rsidR="00B5128E" w:rsidRDefault="00B5128E" w:rsidP="00B5128E">
      <w:pPr>
        <w:numPr>
          <w:ilvl w:val="1"/>
          <w:numId w:val="6"/>
        </w:numPr>
        <w:rPr>
          <w:rFonts w:ascii="Arial" w:hAnsi="Arial" w:cs="Arial"/>
          <w:bCs/>
        </w:rPr>
      </w:pPr>
      <w:r w:rsidRPr="002214CC">
        <w:rPr>
          <w:rFonts w:ascii="Arial" w:hAnsi="Arial" w:cs="Arial"/>
          <w:bCs/>
        </w:rPr>
        <w:t>Science of Reading</w:t>
      </w:r>
    </w:p>
    <w:p w14:paraId="0B1DB8F4" w14:textId="2DFBE0A6" w:rsidR="00065D40" w:rsidRDefault="00571C2A" w:rsidP="00065D40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Writing the Book on Literacy: The Next Chapter </w:t>
      </w:r>
    </w:p>
    <w:p w14:paraId="2D6D96AA" w14:textId="6BF81EB7" w:rsidR="00A17AD1" w:rsidRDefault="00A17AD1" w:rsidP="00065D40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Focus to middle level schools</w:t>
      </w:r>
    </w:p>
    <w:p w14:paraId="5935695A" w14:textId="31839359" w:rsidR="00C70DC1" w:rsidRDefault="00C70DC1" w:rsidP="00065D40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May 24</w:t>
      </w:r>
      <w:r w:rsidRPr="00C70DC1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Kickoff with middle level educators on SOR </w:t>
      </w:r>
    </w:p>
    <w:p w14:paraId="0DD9CDB5" w14:textId="56D3593F" w:rsidR="0043607E" w:rsidRDefault="0043607E" w:rsidP="00065D40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Cohort 1 sped/EL/intervention, 2 ELA Teachers</w:t>
      </w:r>
      <w:r w:rsidR="00690A3C">
        <w:rPr>
          <w:rFonts w:ascii="Arial" w:hAnsi="Arial" w:cs="Arial"/>
          <w:bCs/>
        </w:rPr>
        <w:t xml:space="preserve"> July 16</w:t>
      </w:r>
      <w:r w:rsidR="00690A3C" w:rsidRPr="00690A3C">
        <w:rPr>
          <w:rFonts w:ascii="Arial" w:hAnsi="Arial" w:cs="Arial"/>
          <w:bCs/>
          <w:vertAlign w:val="superscript"/>
        </w:rPr>
        <w:t>th</w:t>
      </w:r>
      <w:r w:rsidR="00690A3C">
        <w:rPr>
          <w:rFonts w:ascii="Arial" w:hAnsi="Arial" w:cs="Arial"/>
          <w:bCs/>
        </w:rPr>
        <w:t xml:space="preserve"> and 17</w:t>
      </w:r>
      <w:r w:rsidR="00690A3C" w:rsidRPr="00690A3C">
        <w:rPr>
          <w:rFonts w:ascii="Arial" w:hAnsi="Arial" w:cs="Arial"/>
          <w:bCs/>
          <w:vertAlign w:val="superscript"/>
        </w:rPr>
        <w:t>th</w:t>
      </w:r>
      <w:r w:rsidR="00690A3C">
        <w:rPr>
          <w:rFonts w:ascii="Arial" w:hAnsi="Arial" w:cs="Arial"/>
          <w:bCs/>
        </w:rPr>
        <w:t xml:space="preserve"> PD</w:t>
      </w:r>
      <w:r>
        <w:rPr>
          <w:rFonts w:ascii="Arial" w:hAnsi="Arial" w:cs="Arial"/>
          <w:bCs/>
        </w:rPr>
        <w:t>, 3</w:t>
      </w:r>
      <w:r w:rsidR="00587FF7">
        <w:rPr>
          <w:rFonts w:ascii="Arial" w:hAnsi="Arial" w:cs="Arial"/>
          <w:bCs/>
        </w:rPr>
        <w:t xml:space="preserve"> </w:t>
      </w:r>
      <w:r w:rsidR="00690A3C">
        <w:rPr>
          <w:rFonts w:ascii="Arial" w:hAnsi="Arial" w:cs="Arial"/>
          <w:bCs/>
        </w:rPr>
        <w:t>All teachers</w:t>
      </w:r>
      <w:r>
        <w:rPr>
          <w:rFonts w:ascii="Arial" w:hAnsi="Arial" w:cs="Arial"/>
          <w:bCs/>
        </w:rPr>
        <w:t xml:space="preserve"> </w:t>
      </w:r>
    </w:p>
    <w:p w14:paraId="6EF71E24" w14:textId="026D21E3" w:rsidR="00B5128E" w:rsidRDefault="00B5128E" w:rsidP="00B5128E">
      <w:pPr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Discussion – Meet May 15</w:t>
      </w:r>
      <w:r w:rsidRPr="00B5128E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</w:t>
      </w:r>
      <w:r w:rsidR="00501420">
        <w:rPr>
          <w:rFonts w:ascii="Arial" w:hAnsi="Arial" w:cs="Arial"/>
          <w:bCs/>
        </w:rPr>
        <w:t>as planned or May 28</w:t>
      </w:r>
      <w:r w:rsidR="00501420" w:rsidRPr="00501420">
        <w:rPr>
          <w:rFonts w:ascii="Arial" w:hAnsi="Arial" w:cs="Arial"/>
          <w:bCs/>
          <w:vertAlign w:val="superscript"/>
        </w:rPr>
        <w:t>th</w:t>
      </w:r>
      <w:r w:rsidR="00501420">
        <w:rPr>
          <w:rFonts w:ascii="Arial" w:hAnsi="Arial" w:cs="Arial"/>
          <w:bCs/>
        </w:rPr>
        <w:t xml:space="preserve"> </w:t>
      </w:r>
    </w:p>
    <w:p w14:paraId="59BD1FF9" w14:textId="666C6BBE" w:rsidR="00703FD8" w:rsidRPr="002214CC" w:rsidRDefault="00703FD8" w:rsidP="00703FD8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May 15</w:t>
      </w:r>
      <w:r w:rsidRPr="00703FD8">
        <w:rPr>
          <w:rFonts w:ascii="Arial" w:hAnsi="Arial" w:cs="Arial"/>
          <w:bCs/>
          <w:vertAlign w:val="superscript"/>
        </w:rPr>
        <w:t>th</w:t>
      </w:r>
      <w:r w:rsidR="00713E4A">
        <w:rPr>
          <w:rFonts w:ascii="Arial" w:hAnsi="Arial" w:cs="Arial"/>
          <w:bCs/>
        </w:rPr>
        <w:t>0020</w:t>
      </w:r>
    </w:p>
    <w:p w14:paraId="2A05940F" w14:textId="77777777" w:rsidR="00C11014" w:rsidRDefault="00C11014" w:rsidP="00C11014">
      <w:pPr>
        <w:rPr>
          <w:rFonts w:ascii="Arial" w:hAnsi="Arial" w:cs="Arial"/>
          <w:b/>
          <w:bCs/>
        </w:rPr>
      </w:pPr>
    </w:p>
    <w:p w14:paraId="6B905DAA" w14:textId="47F3279A" w:rsidR="00C11014" w:rsidRDefault="00C11014" w:rsidP="00C11014">
      <w:pPr>
        <w:rPr>
          <w:rFonts w:ascii="Arial" w:hAnsi="Arial" w:cs="Arial"/>
          <w:b/>
          <w:bCs/>
        </w:rPr>
      </w:pPr>
      <w:r w:rsidRPr="00F33463">
        <w:rPr>
          <w:rFonts w:ascii="Arial" w:hAnsi="Arial" w:cs="Arial"/>
          <w:b/>
          <w:bCs/>
        </w:rPr>
        <w:t>The M.S.G.A. Governance</w:t>
      </w:r>
      <w:r>
        <w:rPr>
          <w:rFonts w:ascii="Arial" w:hAnsi="Arial" w:cs="Arial"/>
          <w:b/>
          <w:bCs/>
        </w:rPr>
        <w:t xml:space="preserve"> Team will meet again </w:t>
      </w:r>
      <w:r w:rsidR="00DD7F45">
        <w:rPr>
          <w:rFonts w:ascii="Arial" w:hAnsi="Arial" w:cs="Arial"/>
          <w:b/>
          <w:bCs/>
        </w:rPr>
        <w:t>May 15</w:t>
      </w:r>
      <w:r>
        <w:rPr>
          <w:rFonts w:ascii="Arial" w:hAnsi="Arial" w:cs="Arial"/>
          <w:b/>
          <w:bCs/>
        </w:rPr>
        <w:t>, 2024 8:00 am</w:t>
      </w:r>
    </w:p>
    <w:p w14:paraId="4209310B" w14:textId="77777777" w:rsidR="00C34016" w:rsidRDefault="00C34016" w:rsidP="00C34016">
      <w:pPr>
        <w:rPr>
          <w:rFonts w:ascii="Arial" w:hAnsi="Arial" w:cs="Arial"/>
          <w:b/>
          <w:bCs/>
        </w:rPr>
      </w:pPr>
    </w:p>
    <w:p w14:paraId="75AB390D" w14:textId="77777777" w:rsidR="00C34016" w:rsidRDefault="00C34016" w:rsidP="00C34016">
      <w:pPr>
        <w:rPr>
          <w:rFonts w:ascii="Arial" w:hAnsi="Arial" w:cs="Arial"/>
          <w:b/>
          <w:bCs/>
        </w:rPr>
      </w:pPr>
    </w:p>
    <w:p w14:paraId="4D0FD97E" w14:textId="77777777" w:rsidR="00C34016" w:rsidRDefault="00C34016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7C79CE86" w14:textId="77777777" w:rsidR="004C467E" w:rsidRDefault="004C467E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sectPr w:rsidR="004C467E" w:rsidSect="00D57311">
      <w:headerReference w:type="default" r:id="rId7"/>
      <w:footerReference w:type="default" r:id="rId8"/>
      <w:pgSz w:w="12240" w:h="15840" w:code="1"/>
      <w:pgMar w:top="2160" w:right="1440" w:bottom="2160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5BE58" w14:textId="77777777" w:rsidR="00D57311" w:rsidRDefault="00D57311">
      <w:pPr>
        <w:spacing w:after="0"/>
      </w:pPr>
      <w:r>
        <w:separator/>
      </w:r>
    </w:p>
  </w:endnote>
  <w:endnote w:type="continuationSeparator" w:id="0">
    <w:p w14:paraId="393084D8" w14:textId="77777777" w:rsidR="00D57311" w:rsidRDefault="00D573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A61A5" w14:textId="77777777" w:rsidR="008F2289" w:rsidRDefault="00B861FF" w:rsidP="008F2289">
    <w:pPr>
      <w:pStyle w:val="Footer"/>
      <w:ind w:left="-180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BB375E1" wp14:editId="3EBE0949">
          <wp:simplePos x="0" y="0"/>
          <wp:positionH relativeFrom="margin">
            <wp:posOffset>-942975</wp:posOffset>
          </wp:positionH>
          <wp:positionV relativeFrom="margin">
            <wp:posOffset>7543800</wp:posOffset>
          </wp:positionV>
          <wp:extent cx="7823200" cy="1104900"/>
          <wp:effectExtent l="0" t="0" r="6350" b="0"/>
          <wp:wrapSquare wrapText="bothSides"/>
          <wp:docPr id="786973260" name="Picture 786973260" descr="6thGradeA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thGradeA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F521C" w14:textId="77777777" w:rsidR="00D57311" w:rsidRDefault="00D57311">
      <w:pPr>
        <w:spacing w:after="0"/>
      </w:pPr>
      <w:r>
        <w:separator/>
      </w:r>
    </w:p>
  </w:footnote>
  <w:footnote w:type="continuationSeparator" w:id="0">
    <w:p w14:paraId="308DADB3" w14:textId="77777777" w:rsidR="00D57311" w:rsidRDefault="00D573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D605" w14:textId="0BFE83E6" w:rsidR="004C467E" w:rsidRDefault="00BE63F2" w:rsidP="004C467E">
    <w:pPr>
      <w:spacing w:after="120"/>
      <w:jc w:val="right"/>
      <w:rPr>
        <w:rFonts w:ascii="Arial" w:hAnsi="Arial" w:cs="Arial"/>
        <w:b/>
        <w:bCs/>
        <w:color w:val="182B6D"/>
        <w:sz w:val="26"/>
        <w:szCs w:val="26"/>
      </w:rPr>
    </w:pPr>
    <w:r>
      <w:rPr>
        <w:rFonts w:ascii="Arial" w:hAnsi="Arial" w:cs="Arial"/>
        <w:b/>
        <w:bCs/>
        <w:noProof/>
        <w:color w:val="182B6D"/>
        <w:sz w:val="26"/>
        <w:szCs w:val="2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16D1EA" wp14:editId="6CAF8393">
              <wp:simplePos x="0" y="0"/>
              <wp:positionH relativeFrom="column">
                <wp:posOffset>-666750</wp:posOffset>
              </wp:positionH>
              <wp:positionV relativeFrom="paragraph">
                <wp:posOffset>87630</wp:posOffset>
              </wp:positionV>
              <wp:extent cx="7345045" cy="1009650"/>
              <wp:effectExtent l="0" t="0" r="0" b="1905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5045" cy="1009650"/>
                        <a:chOff x="0" y="0"/>
                        <a:chExt cx="7345045" cy="1009650"/>
                      </a:xfrm>
                    </wpg:grpSpPr>
                    <pic:pic xmlns:pic="http://schemas.openxmlformats.org/drawingml/2006/picture">
                      <pic:nvPicPr>
                        <pic:cNvPr id="1500130769" name="Picture 150013076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7823" b="78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734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3849127" name="Picture 195384912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" t="14065" r="-7825" b="14065"/>
                        <a:stretch/>
                      </pic:blipFill>
                      <pic:spPr bwMode="auto">
                        <a:xfrm>
                          <a:off x="5991225" y="85725"/>
                          <a:ext cx="135382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60413669" name="Straight Connector 1"/>
                      <wps:cNvCnPr/>
                      <wps:spPr>
                        <a:xfrm>
                          <a:off x="66675" y="1009650"/>
                          <a:ext cx="70561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82B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Text Box 2"/>
                      <wps:cNvSpPr txBox="1"/>
                      <wps:spPr>
                        <a:xfrm>
                          <a:off x="2609850" y="85725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7197A" w14:textId="77777777" w:rsidR="000C5A6D" w:rsidRPr="005B60A8" w:rsidRDefault="000C5A6D" w:rsidP="000C5A6D">
                            <w:pPr>
                              <w:spacing w:after="4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82B6D"/>
                                <w:sz w:val="27"/>
                                <w:szCs w:val="27"/>
                              </w:rPr>
                            </w:pPr>
                            <w:r w:rsidRPr="005B60A8">
                              <w:rPr>
                                <w:rFonts w:ascii="Arial" w:hAnsi="Arial" w:cs="Arial"/>
                                <w:b/>
                                <w:bCs/>
                                <w:color w:val="182B6D"/>
                                <w:sz w:val="27"/>
                                <w:szCs w:val="27"/>
                              </w:rPr>
                              <w:t>Marietta Sixth Grade Academy</w:t>
                            </w:r>
                          </w:p>
                          <w:p w14:paraId="43191CA3" w14:textId="77777777" w:rsidR="000C5A6D" w:rsidRDefault="000C5A6D" w:rsidP="000C5A6D">
                            <w:pPr>
                              <w:spacing w:after="0" w:line="300" w:lineRule="exact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140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340 Aviation Road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14099">
                              <w:rPr>
                                <w:rFonts w:ascii="Wingdings" w:hAnsi="Wingdings"/>
                                <w:sz w:val="13"/>
                                <w:szCs w:val="13"/>
                              </w:rPr>
                              <w:t>l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Marietta, GA 30060</w:t>
                            </w:r>
                          </w:p>
                          <w:p w14:paraId="356C5F59" w14:textId="77777777" w:rsidR="000C5A6D" w:rsidRDefault="000C5A6D" w:rsidP="000C5A6D">
                            <w:pPr>
                              <w:spacing w:after="0" w:line="300" w:lineRule="exact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Phone 770.429.3115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14099">
                              <w:rPr>
                                <w:rFonts w:ascii="Wingdings" w:hAnsi="Wingdings"/>
                                <w:sz w:val="13"/>
                                <w:szCs w:val="13"/>
                              </w:rPr>
                              <w:t>l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Fax 770.429.3118</w:t>
                            </w:r>
                          </w:p>
                          <w:p w14:paraId="1992B3C6" w14:textId="77777777" w:rsidR="000C5A6D" w:rsidRDefault="000C5A6D" w:rsidP="000C5A6D">
                            <w:pPr>
                              <w:jc w:val="right"/>
                            </w:pPr>
                            <w:r w:rsidRPr="004C467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www.marietta-city.org</w:t>
                            </w:r>
                            <w:r w:rsidRPr="00214099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</w:rPr>
                              <w:t xml:space="preserve"> </w:t>
                            </w:r>
                            <w:r w:rsidRPr="004C467E">
                              <w:rPr>
                                <w:rFonts w:ascii="Wingdings" w:hAnsi="Wingdings"/>
                                <w:color w:val="182B6D"/>
                                <w:sz w:val="13"/>
                                <w:szCs w:val="13"/>
                              </w:rPr>
                              <w:t>l</w:t>
                            </w:r>
                            <w:r w:rsidRPr="00092955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Keynun Campbell</w:t>
                            </w:r>
                            <w:r w:rsidRPr="00214099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,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16D1EA" id="Group 1" o:spid="_x0000_s1026" style="position:absolute;left:0;text-align:left;margin-left:-52.5pt;margin-top:6.9pt;width:578.35pt;height:79.5pt;z-index:251663360" coordsize="73450,100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f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xd/z8F83J5S/IrzOfV9K41NbbTYAOrm4nQSL9MI&#10;kJ9gc3ns5g8XVwHcb+Qv73XdrZODBLz2+b+XjPXw8E7FX6Nf8+t//J1j/tiX/wDxKLOU9sf8WH9Y&#10;fcXd9gf33+af0P6Ps8vezdirsVdirsVdirsVdirsVdirsVdirsVdirsVdirsVdirsVdirsVdir8z&#10;f+fqfm0aJ+Udn5ail4za3rVtE0fd4beOSZj8lkWL6SM6n2Qwcep4v5sSfnt+l0vb2Thw13kfrfzs&#10;56k8W7FX7C/8+hv+Ui86/wDbPsP+TsmcL7b/AE4/fL9D0vs5zl8P0v3Tzz56l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X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W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X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0130769" o:spid="_x0000_s1027" type="#_x0000_t75" style="position:absolute;width:28873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">
                <v:imagedata r:id="rId3" o:title="" croptop="5127f" cropbottom="5127f"/>
              </v:shape>
              <v:shape id="Picture 1953849127" o:spid="_x0000_s1028" type="#_x0000_t75" style="position:absolute;left:59912;top:857;width:13538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">
                <v:imagedata r:id="rId4" o:title="" croptop="9218f" cropbottom="9218f" cropleft="1f" cropright="-5128f"/>
              </v:shape>
              <v:line id="Straight Connector 1" o:spid="_x0000_s1029" style="position:absolute;visibility:visible;mso-wrap-style:square" from="666,10096" to="71227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" strokecolor="#182b6d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26098;top:857;width:3467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<v:textbox>
                  <w:txbxContent>
                    <w:p w14:paraId="1B77197A" w14:textId="77777777" w:rsidR="000C5A6D" w:rsidRPr="005B60A8" w:rsidRDefault="000C5A6D" w:rsidP="000C5A6D">
                      <w:pPr>
                        <w:spacing w:after="40"/>
                        <w:jc w:val="right"/>
                        <w:rPr>
                          <w:rFonts w:ascii="Arial" w:hAnsi="Arial" w:cs="Arial"/>
                          <w:b/>
                          <w:bCs/>
                          <w:color w:val="182B6D"/>
                          <w:sz w:val="27"/>
                          <w:szCs w:val="27"/>
                        </w:rPr>
                      </w:pPr>
                      <w:r w:rsidRPr="005B60A8">
                        <w:rPr>
                          <w:rFonts w:ascii="Arial" w:hAnsi="Arial" w:cs="Arial"/>
                          <w:b/>
                          <w:bCs/>
                          <w:color w:val="182B6D"/>
                          <w:sz w:val="27"/>
                          <w:szCs w:val="27"/>
                        </w:rPr>
                        <w:t>Marietta Sixth Grade Academy</w:t>
                      </w:r>
                    </w:p>
                    <w:p w14:paraId="43191CA3" w14:textId="77777777" w:rsidR="000C5A6D" w:rsidRDefault="000C5A6D" w:rsidP="000C5A6D">
                      <w:pPr>
                        <w:spacing w:after="0" w:line="300" w:lineRule="exact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14099">
                        <w:rPr>
                          <w:rFonts w:ascii="Arial" w:hAnsi="Arial" w:cs="Arial"/>
                          <w:sz w:val="21"/>
                          <w:szCs w:val="21"/>
                        </w:rPr>
                        <w:t>340 Aviation Road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 w:rsidRPr="00214099">
                        <w:rPr>
                          <w:rFonts w:ascii="Wingdings" w:hAnsi="Wingdings"/>
                          <w:sz w:val="13"/>
                          <w:szCs w:val="13"/>
                        </w:rPr>
                        <w:t>l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Marietta, GA 30060</w:t>
                      </w:r>
                    </w:p>
                    <w:p w14:paraId="356C5F59" w14:textId="77777777" w:rsidR="000C5A6D" w:rsidRDefault="000C5A6D" w:rsidP="000C5A6D">
                      <w:pPr>
                        <w:spacing w:after="0" w:line="300" w:lineRule="exact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Phone 770.429.3115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 w:rsidRPr="00214099">
                        <w:rPr>
                          <w:rFonts w:ascii="Wingdings" w:hAnsi="Wingdings"/>
                          <w:sz w:val="13"/>
                          <w:szCs w:val="13"/>
                        </w:rPr>
                        <w:t>l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Fax 770.429.3118</w:t>
                      </w:r>
                    </w:p>
                    <w:p w14:paraId="1992B3C6" w14:textId="77777777" w:rsidR="000C5A6D" w:rsidRDefault="000C5A6D" w:rsidP="000C5A6D">
                      <w:pPr>
                        <w:jc w:val="right"/>
                      </w:pPr>
                      <w:r w:rsidRPr="004C467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82B6D"/>
                          <w:sz w:val="21"/>
                          <w:szCs w:val="21"/>
                        </w:rPr>
                        <w:t>www.marietta-city.org</w:t>
                      </w:r>
                      <w:r w:rsidRPr="00214099">
                        <w:rPr>
                          <w:rFonts w:ascii="Arial" w:hAnsi="Arial" w:cs="Arial"/>
                          <w:i/>
                          <w:iCs/>
                          <w:color w:val="182B6D"/>
                        </w:rPr>
                        <w:t xml:space="preserve"> </w:t>
                      </w:r>
                      <w:r w:rsidRPr="004C467E">
                        <w:rPr>
                          <w:rFonts w:ascii="Wingdings" w:hAnsi="Wingdings"/>
                          <w:color w:val="182B6D"/>
                          <w:sz w:val="13"/>
                          <w:szCs w:val="13"/>
                        </w:rPr>
                        <w:t>l</w:t>
                      </w:r>
                      <w:r w:rsidRPr="00092955">
                        <w:rPr>
                          <w:rFonts w:ascii="Arial" w:hAnsi="Arial" w:cs="Arial"/>
                          <w:i/>
                          <w:iCs/>
                          <w:color w:val="182B6D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182B6D"/>
                          <w:sz w:val="21"/>
                          <w:szCs w:val="21"/>
                        </w:rPr>
                        <w:t>Keynun Campbell</w:t>
                      </w:r>
                      <w:r w:rsidRPr="00214099">
                        <w:rPr>
                          <w:rFonts w:ascii="Arial" w:hAnsi="Arial" w:cs="Arial"/>
                          <w:i/>
                          <w:iCs/>
                          <w:color w:val="182B6D"/>
                          <w:sz w:val="21"/>
                          <w:szCs w:val="21"/>
                        </w:rPr>
                        <w:t>, Principal</w:t>
                      </w:r>
                    </w:p>
                  </w:txbxContent>
                </v:textbox>
              </v:shape>
            </v:group>
          </w:pict>
        </mc:Fallback>
      </mc:AlternateContent>
    </w:r>
    <w:r w:rsidR="000C5A6D">
      <w:rPr>
        <w:rFonts w:ascii="Arial" w:hAnsi="Arial" w:cs="Arial"/>
        <w:b/>
        <w:bCs/>
        <w:noProof/>
        <w:color w:val="182B6D"/>
        <w:sz w:val="26"/>
        <w:szCs w:val="26"/>
      </w:rPr>
      <w:t xml:space="preserve"> </w:t>
    </w:r>
  </w:p>
  <w:p w14:paraId="58B64BBE" w14:textId="77777777" w:rsidR="004C467E" w:rsidRPr="00214099" w:rsidRDefault="004C467E" w:rsidP="004C467E">
    <w:pPr>
      <w:spacing w:after="0" w:line="300" w:lineRule="exact"/>
      <w:jc w:val="right"/>
      <w:rPr>
        <w:rFonts w:ascii="Lucida Sans" w:hAnsi="Lucida Sans"/>
        <w:i/>
        <w:iCs/>
        <w:color w:val="182B6D"/>
      </w:rPr>
    </w:pPr>
  </w:p>
  <w:p w14:paraId="64848E44" w14:textId="6824F33E" w:rsidR="008F2289" w:rsidRDefault="004C467E" w:rsidP="008F2289">
    <w:pPr>
      <w:pStyle w:val="Header"/>
      <w:ind w:left="-1800"/>
      <w:jc w:val="center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6D5"/>
    <w:multiLevelType w:val="multilevel"/>
    <w:tmpl w:val="EEE2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33283"/>
    <w:multiLevelType w:val="multilevel"/>
    <w:tmpl w:val="30BE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F00D7"/>
    <w:multiLevelType w:val="hybridMultilevel"/>
    <w:tmpl w:val="283AB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B4DAA"/>
    <w:multiLevelType w:val="hybridMultilevel"/>
    <w:tmpl w:val="7AE4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375DB"/>
    <w:multiLevelType w:val="multilevel"/>
    <w:tmpl w:val="2232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D28C8"/>
    <w:multiLevelType w:val="hybridMultilevel"/>
    <w:tmpl w:val="37DE9846"/>
    <w:lvl w:ilvl="0" w:tplc="40F66E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CA217A"/>
    <w:multiLevelType w:val="hybridMultilevel"/>
    <w:tmpl w:val="2BE6638A"/>
    <w:lvl w:ilvl="0" w:tplc="443AF1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E5345F"/>
    <w:multiLevelType w:val="hybridMultilevel"/>
    <w:tmpl w:val="9F061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265304">
    <w:abstractNumId w:val="2"/>
  </w:num>
  <w:num w:numId="2" w16cid:durableId="1991514146">
    <w:abstractNumId w:val="7"/>
  </w:num>
  <w:num w:numId="3" w16cid:durableId="2137211158">
    <w:abstractNumId w:val="1"/>
  </w:num>
  <w:num w:numId="4" w16cid:durableId="701443959">
    <w:abstractNumId w:val="0"/>
  </w:num>
  <w:num w:numId="5" w16cid:durableId="219564386">
    <w:abstractNumId w:val="4"/>
  </w:num>
  <w:num w:numId="6" w16cid:durableId="474302274">
    <w:abstractNumId w:val="6"/>
  </w:num>
  <w:num w:numId="7" w16cid:durableId="1219976446">
    <w:abstractNumId w:val="5"/>
  </w:num>
  <w:num w:numId="8" w16cid:durableId="1808425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3F2"/>
    <w:rsid w:val="00005818"/>
    <w:rsid w:val="00010E23"/>
    <w:rsid w:val="00023C06"/>
    <w:rsid w:val="000264C0"/>
    <w:rsid w:val="0004003E"/>
    <w:rsid w:val="00041674"/>
    <w:rsid w:val="0004440A"/>
    <w:rsid w:val="00055E76"/>
    <w:rsid w:val="0006122B"/>
    <w:rsid w:val="00065D40"/>
    <w:rsid w:val="00084C4A"/>
    <w:rsid w:val="000855EB"/>
    <w:rsid w:val="00092955"/>
    <w:rsid w:val="000C2C22"/>
    <w:rsid w:val="000C5A6D"/>
    <w:rsid w:val="000F624B"/>
    <w:rsid w:val="000F70D4"/>
    <w:rsid w:val="0013529D"/>
    <w:rsid w:val="00137827"/>
    <w:rsid w:val="00142E53"/>
    <w:rsid w:val="0017158E"/>
    <w:rsid w:val="00193089"/>
    <w:rsid w:val="001944F5"/>
    <w:rsid w:val="001C0FD3"/>
    <w:rsid w:val="001E572F"/>
    <w:rsid w:val="001F2D9A"/>
    <w:rsid w:val="001F6A35"/>
    <w:rsid w:val="0020656A"/>
    <w:rsid w:val="00214099"/>
    <w:rsid w:val="002214CC"/>
    <w:rsid w:val="00224464"/>
    <w:rsid w:val="00240056"/>
    <w:rsid w:val="00245497"/>
    <w:rsid w:val="00251F3C"/>
    <w:rsid w:val="00264536"/>
    <w:rsid w:val="002774B0"/>
    <w:rsid w:val="0028454D"/>
    <w:rsid w:val="002B34DF"/>
    <w:rsid w:val="002C2E11"/>
    <w:rsid w:val="002C61BF"/>
    <w:rsid w:val="002D2D46"/>
    <w:rsid w:val="002E5C7B"/>
    <w:rsid w:val="00301ED5"/>
    <w:rsid w:val="00310436"/>
    <w:rsid w:val="00314741"/>
    <w:rsid w:val="003369DF"/>
    <w:rsid w:val="00350009"/>
    <w:rsid w:val="003620BD"/>
    <w:rsid w:val="003768C9"/>
    <w:rsid w:val="00377177"/>
    <w:rsid w:val="00381E9A"/>
    <w:rsid w:val="003914E6"/>
    <w:rsid w:val="003A754D"/>
    <w:rsid w:val="003B1C3D"/>
    <w:rsid w:val="003B3940"/>
    <w:rsid w:val="003C0EBD"/>
    <w:rsid w:val="0043607E"/>
    <w:rsid w:val="004366AF"/>
    <w:rsid w:val="00447F80"/>
    <w:rsid w:val="00454446"/>
    <w:rsid w:val="004801B6"/>
    <w:rsid w:val="004866A5"/>
    <w:rsid w:val="0049257C"/>
    <w:rsid w:val="004926FC"/>
    <w:rsid w:val="00493334"/>
    <w:rsid w:val="004A1432"/>
    <w:rsid w:val="004B239B"/>
    <w:rsid w:val="004C467E"/>
    <w:rsid w:val="004D4057"/>
    <w:rsid w:val="004D4BC0"/>
    <w:rsid w:val="004F1845"/>
    <w:rsid w:val="00501420"/>
    <w:rsid w:val="00501510"/>
    <w:rsid w:val="00512CA4"/>
    <w:rsid w:val="00514388"/>
    <w:rsid w:val="005421D6"/>
    <w:rsid w:val="00554850"/>
    <w:rsid w:val="00554D2F"/>
    <w:rsid w:val="00562539"/>
    <w:rsid w:val="0056567A"/>
    <w:rsid w:val="00567B56"/>
    <w:rsid w:val="00571C2A"/>
    <w:rsid w:val="00587FF7"/>
    <w:rsid w:val="00592B0A"/>
    <w:rsid w:val="00597151"/>
    <w:rsid w:val="005B60A8"/>
    <w:rsid w:val="005C003F"/>
    <w:rsid w:val="005C4555"/>
    <w:rsid w:val="005D25FC"/>
    <w:rsid w:val="005D5246"/>
    <w:rsid w:val="005D7DBC"/>
    <w:rsid w:val="005E10BD"/>
    <w:rsid w:val="005E2A27"/>
    <w:rsid w:val="005E5447"/>
    <w:rsid w:val="005F3D3B"/>
    <w:rsid w:val="00602FD8"/>
    <w:rsid w:val="00616F03"/>
    <w:rsid w:val="00640F7B"/>
    <w:rsid w:val="00645685"/>
    <w:rsid w:val="006655DA"/>
    <w:rsid w:val="00667C01"/>
    <w:rsid w:val="00676B72"/>
    <w:rsid w:val="00690A3C"/>
    <w:rsid w:val="00691F7E"/>
    <w:rsid w:val="00695C46"/>
    <w:rsid w:val="006B0A8E"/>
    <w:rsid w:val="006C0461"/>
    <w:rsid w:val="006E5985"/>
    <w:rsid w:val="006F0E20"/>
    <w:rsid w:val="00703FD8"/>
    <w:rsid w:val="007044E9"/>
    <w:rsid w:val="00711968"/>
    <w:rsid w:val="00713E4A"/>
    <w:rsid w:val="00716C10"/>
    <w:rsid w:val="007207B8"/>
    <w:rsid w:val="00720B65"/>
    <w:rsid w:val="007237F3"/>
    <w:rsid w:val="00733DCB"/>
    <w:rsid w:val="007564F9"/>
    <w:rsid w:val="007630F9"/>
    <w:rsid w:val="00766619"/>
    <w:rsid w:val="007733D8"/>
    <w:rsid w:val="00785CF4"/>
    <w:rsid w:val="007923A8"/>
    <w:rsid w:val="007A62C8"/>
    <w:rsid w:val="007B4954"/>
    <w:rsid w:val="007B53E1"/>
    <w:rsid w:val="007F5E32"/>
    <w:rsid w:val="008159BB"/>
    <w:rsid w:val="008170BC"/>
    <w:rsid w:val="00823AF7"/>
    <w:rsid w:val="008303B7"/>
    <w:rsid w:val="00835F07"/>
    <w:rsid w:val="00861EEB"/>
    <w:rsid w:val="00896B5E"/>
    <w:rsid w:val="008972AB"/>
    <w:rsid w:val="008C4FB3"/>
    <w:rsid w:val="008C7424"/>
    <w:rsid w:val="008F2289"/>
    <w:rsid w:val="00923ED0"/>
    <w:rsid w:val="009334EC"/>
    <w:rsid w:val="00957B76"/>
    <w:rsid w:val="00971882"/>
    <w:rsid w:val="00971BED"/>
    <w:rsid w:val="0097218B"/>
    <w:rsid w:val="00985EEA"/>
    <w:rsid w:val="009A0A90"/>
    <w:rsid w:val="009A6A53"/>
    <w:rsid w:val="009A6AD3"/>
    <w:rsid w:val="009B360C"/>
    <w:rsid w:val="009B754F"/>
    <w:rsid w:val="009B7F92"/>
    <w:rsid w:val="009D1E93"/>
    <w:rsid w:val="009D3664"/>
    <w:rsid w:val="009F118E"/>
    <w:rsid w:val="00A1362C"/>
    <w:rsid w:val="00A17AD1"/>
    <w:rsid w:val="00A262C1"/>
    <w:rsid w:val="00A36CF0"/>
    <w:rsid w:val="00A8621E"/>
    <w:rsid w:val="00AA2A80"/>
    <w:rsid w:val="00AA789E"/>
    <w:rsid w:val="00AC675D"/>
    <w:rsid w:val="00B05C4E"/>
    <w:rsid w:val="00B10591"/>
    <w:rsid w:val="00B17935"/>
    <w:rsid w:val="00B24565"/>
    <w:rsid w:val="00B2494C"/>
    <w:rsid w:val="00B33AE1"/>
    <w:rsid w:val="00B37F35"/>
    <w:rsid w:val="00B5128E"/>
    <w:rsid w:val="00B65171"/>
    <w:rsid w:val="00B71A59"/>
    <w:rsid w:val="00B72128"/>
    <w:rsid w:val="00B861FF"/>
    <w:rsid w:val="00B86B80"/>
    <w:rsid w:val="00B9667F"/>
    <w:rsid w:val="00BA124B"/>
    <w:rsid w:val="00BB2D98"/>
    <w:rsid w:val="00BC013E"/>
    <w:rsid w:val="00BC6646"/>
    <w:rsid w:val="00BD1C3F"/>
    <w:rsid w:val="00BE63F2"/>
    <w:rsid w:val="00C11014"/>
    <w:rsid w:val="00C1104F"/>
    <w:rsid w:val="00C11DE2"/>
    <w:rsid w:val="00C212EB"/>
    <w:rsid w:val="00C34016"/>
    <w:rsid w:val="00C52688"/>
    <w:rsid w:val="00C56640"/>
    <w:rsid w:val="00C70DC1"/>
    <w:rsid w:val="00C9738D"/>
    <w:rsid w:val="00CA3EB4"/>
    <w:rsid w:val="00CC150C"/>
    <w:rsid w:val="00CC505B"/>
    <w:rsid w:val="00CC6A5B"/>
    <w:rsid w:val="00D33C30"/>
    <w:rsid w:val="00D40AC0"/>
    <w:rsid w:val="00D53BC8"/>
    <w:rsid w:val="00D57311"/>
    <w:rsid w:val="00DA2D29"/>
    <w:rsid w:val="00DA509B"/>
    <w:rsid w:val="00DB28D9"/>
    <w:rsid w:val="00DD18CD"/>
    <w:rsid w:val="00DD553A"/>
    <w:rsid w:val="00DD7A5C"/>
    <w:rsid w:val="00DD7F45"/>
    <w:rsid w:val="00DF27B4"/>
    <w:rsid w:val="00E13425"/>
    <w:rsid w:val="00E370AA"/>
    <w:rsid w:val="00E540CE"/>
    <w:rsid w:val="00E55C0B"/>
    <w:rsid w:val="00E7324A"/>
    <w:rsid w:val="00E74F77"/>
    <w:rsid w:val="00E9044B"/>
    <w:rsid w:val="00E92D12"/>
    <w:rsid w:val="00E969D1"/>
    <w:rsid w:val="00E96F11"/>
    <w:rsid w:val="00EA0944"/>
    <w:rsid w:val="00EA3612"/>
    <w:rsid w:val="00EA45A6"/>
    <w:rsid w:val="00EB71E9"/>
    <w:rsid w:val="00EB74F3"/>
    <w:rsid w:val="00EC196B"/>
    <w:rsid w:val="00F04A9A"/>
    <w:rsid w:val="00F16952"/>
    <w:rsid w:val="00F507D9"/>
    <w:rsid w:val="00F5292F"/>
    <w:rsid w:val="00F541DC"/>
    <w:rsid w:val="00F7290D"/>
    <w:rsid w:val="00F81509"/>
    <w:rsid w:val="00FA3CD1"/>
    <w:rsid w:val="00FD1D78"/>
    <w:rsid w:val="00FE1044"/>
    <w:rsid w:val="00FE3F7B"/>
    <w:rsid w:val="00FE787C"/>
    <w:rsid w:val="00FF5F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7B60492"/>
  <w15:docId w15:val="{23BA7C22-E895-4FA2-9F98-6F6D1C72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1059"/>
    <w:pPr>
      <w:spacing w:after="200"/>
    </w:pPr>
    <w:rPr>
      <w:rFonts w:ascii="Helvetica" w:hAnsi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03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42103D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42103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42103D"/>
    <w:rPr>
      <w:rFonts w:ascii="Helvetica" w:hAnsi="Helvetica"/>
      <w:sz w:val="24"/>
    </w:rPr>
  </w:style>
  <w:style w:type="paragraph" w:styleId="BalloonText">
    <w:name w:val="Balloon Text"/>
    <w:basedOn w:val="Normal"/>
    <w:link w:val="BalloonTextChar"/>
    <w:rsid w:val="00BD1C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1C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96F11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971BE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14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9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8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erniard\Desktop\Pre-Planning%202023-2024\Secretary%20Info\MSG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MSGA Letterhead</Template>
  <TotalTime>82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O'Neill Communications, Inc.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Petrovich, Carol</dc:creator>
  <cp:lastModifiedBy>Edwards, Tamara</cp:lastModifiedBy>
  <cp:revision>31</cp:revision>
  <cp:lastPrinted>2024-03-20T11:51:00Z</cp:lastPrinted>
  <dcterms:created xsi:type="dcterms:W3CDTF">2024-04-17T11:07:00Z</dcterms:created>
  <dcterms:modified xsi:type="dcterms:W3CDTF">2024-04-17T13:17:00Z</dcterms:modified>
</cp:coreProperties>
</file>